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5065F6" w14:textId="79F09830" w:rsidR="00A27383" w:rsidRDefault="0072298D" w:rsidP="00965D17">
      <w:pPr>
        <w:pStyle w:val="a3"/>
      </w:pPr>
      <w:r w:rsidRPr="00891A17">
        <w:rPr>
          <w:noProof/>
        </w:rPr>
        <w:drawing>
          <wp:inline distT="0" distB="0" distL="0" distR="0" wp14:anchorId="1E0B5B2E" wp14:editId="295ED9E7">
            <wp:extent cx="1211580" cy="807388"/>
            <wp:effectExtent l="0" t="0" r="7620" b="0"/>
            <wp:docPr id="7" name="Рисунок 2" descr="C:\Users\User\Desktop\лог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ого 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465" cy="809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3266F8" w14:textId="77777777" w:rsidR="0072298D" w:rsidRPr="0072298D" w:rsidRDefault="0072298D" w:rsidP="0072298D">
      <w:pPr>
        <w:tabs>
          <w:tab w:val="left" w:pos="1440"/>
        </w:tabs>
        <w:spacing w:after="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</w:pPr>
      <w:r w:rsidRPr="0072298D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 xml:space="preserve">Индивидуальный предприниматель </w:t>
      </w:r>
      <w:proofErr w:type="spellStart"/>
      <w:r w:rsidRPr="0072298D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Бодриков</w:t>
      </w:r>
      <w:proofErr w:type="spellEnd"/>
      <w:r w:rsidRPr="0072298D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 xml:space="preserve"> Евгений Владимирович</w:t>
      </w:r>
    </w:p>
    <w:p w14:paraId="56A4FDB3" w14:textId="77777777" w:rsidR="0072298D" w:rsidRPr="0072298D" w:rsidRDefault="0072298D" w:rsidP="0072298D">
      <w:pPr>
        <w:tabs>
          <w:tab w:val="left" w:pos="1440"/>
        </w:tabs>
        <w:spacing w:after="0"/>
        <w:jc w:val="center"/>
        <w:rPr>
          <w:rFonts w:ascii="Times New Roman" w:eastAsia="Times New Roman" w:hAnsi="Times New Roman" w:cs="Times New Roman"/>
          <w:color w:val="auto"/>
          <w:sz w:val="20"/>
          <w:szCs w:val="20"/>
          <w:lang w:eastAsia="ru-RU"/>
        </w:rPr>
      </w:pPr>
      <w:r w:rsidRPr="0072298D">
        <w:rPr>
          <w:rFonts w:ascii="Times New Roman" w:eastAsia="Times New Roman" w:hAnsi="Times New Roman" w:cs="Times New Roman"/>
          <w:color w:val="auto"/>
          <w:sz w:val="20"/>
          <w:szCs w:val="20"/>
          <w:lang w:eastAsia="ru-RU"/>
        </w:rPr>
        <w:t>ИНН 720211118243, ОГРНИП 315723200051264</w:t>
      </w:r>
    </w:p>
    <w:p w14:paraId="12A5B26B" w14:textId="77777777" w:rsidR="0072298D" w:rsidRPr="0072298D" w:rsidRDefault="0072298D" w:rsidP="0072298D">
      <w:pPr>
        <w:tabs>
          <w:tab w:val="left" w:pos="1440"/>
        </w:tabs>
        <w:spacing w:after="0"/>
        <w:jc w:val="center"/>
        <w:rPr>
          <w:rFonts w:ascii="Times New Roman" w:eastAsia="Times New Roman" w:hAnsi="Times New Roman" w:cs="Times New Roman"/>
          <w:color w:val="auto"/>
          <w:sz w:val="20"/>
          <w:szCs w:val="20"/>
          <w:lang w:eastAsia="ru-RU"/>
        </w:rPr>
      </w:pPr>
      <w:proofErr w:type="spellStart"/>
      <w:r w:rsidRPr="0072298D">
        <w:rPr>
          <w:rFonts w:ascii="Times New Roman" w:eastAsia="Times New Roman" w:hAnsi="Times New Roman" w:cs="Times New Roman"/>
          <w:color w:val="auto"/>
          <w:sz w:val="20"/>
          <w:szCs w:val="20"/>
          <w:lang w:eastAsia="ru-RU"/>
        </w:rPr>
        <w:t>г.Тюмень</w:t>
      </w:r>
      <w:proofErr w:type="spellEnd"/>
      <w:r w:rsidRPr="0072298D">
        <w:rPr>
          <w:rFonts w:ascii="Times New Roman" w:eastAsia="Times New Roman" w:hAnsi="Times New Roman" w:cs="Times New Roman"/>
          <w:color w:val="auto"/>
          <w:sz w:val="20"/>
          <w:szCs w:val="20"/>
          <w:lang w:eastAsia="ru-RU"/>
        </w:rPr>
        <w:t>, ул. Невская, 109-86, тел. 8(3452) 609-169</w:t>
      </w:r>
    </w:p>
    <w:p w14:paraId="5464375A" w14:textId="0CE21A39" w:rsidR="00965D17" w:rsidRDefault="00965D17" w:rsidP="00965D17">
      <w:bookmarkStart w:id="0" w:name="_GoBack"/>
      <w:bookmarkEnd w:id="0"/>
    </w:p>
    <w:p w14:paraId="32C11CE1" w14:textId="77777777" w:rsidR="0009182F" w:rsidRPr="006C69F2" w:rsidRDefault="0009182F" w:rsidP="0009182F">
      <w:pPr>
        <w:spacing w:after="0"/>
        <w:jc w:val="center"/>
        <w:rPr>
          <w:rFonts w:eastAsia="Times New Roman" w:cs="Times New Roman"/>
          <w:b/>
          <w:bCs/>
          <w:color w:val="000000"/>
          <w:sz w:val="36"/>
          <w:szCs w:val="24"/>
        </w:rPr>
      </w:pPr>
      <w:r w:rsidRPr="006C69F2">
        <w:rPr>
          <w:rFonts w:eastAsia="Times New Roman" w:cs="Times New Roman"/>
          <w:b/>
          <w:bCs/>
          <w:color w:val="000000"/>
          <w:sz w:val="36"/>
          <w:szCs w:val="24"/>
        </w:rPr>
        <w:t>ОПРОСНЫЙ ЛИСТ</w:t>
      </w:r>
    </w:p>
    <w:p w14:paraId="357DB8DC" w14:textId="77777777" w:rsidR="0009182F" w:rsidRPr="00EB1BB1" w:rsidRDefault="0009182F" w:rsidP="0009182F">
      <w:pPr>
        <w:spacing w:after="0"/>
        <w:jc w:val="center"/>
        <w:rPr>
          <w:rFonts w:eastAsia="Times New Roman" w:cs="Times New Roman"/>
          <w:color w:val="000000"/>
          <w:sz w:val="24"/>
          <w:szCs w:val="24"/>
        </w:rPr>
      </w:pPr>
      <w:r w:rsidRPr="004048CB">
        <w:rPr>
          <w:rFonts w:eastAsia="Times New Roman" w:cs="Times New Roman"/>
          <w:b/>
          <w:bCs/>
          <w:color w:val="000000"/>
          <w:sz w:val="24"/>
          <w:szCs w:val="24"/>
        </w:rPr>
        <w:br/>
      </w:r>
      <w:r w:rsidRPr="006C69F2">
        <w:rPr>
          <w:rFonts w:eastAsia="Times New Roman" w:cs="Times New Roman"/>
          <w:color w:val="000000"/>
          <w:sz w:val="28"/>
          <w:szCs w:val="24"/>
        </w:rPr>
        <w:t>для подбора комплексных очистных сооружений</w:t>
      </w:r>
      <w:r w:rsidRPr="004048CB">
        <w:rPr>
          <w:rFonts w:eastAsia="Times New Roman" w:cs="Times New Roman"/>
          <w:color w:val="000000"/>
          <w:sz w:val="28"/>
          <w:szCs w:val="24"/>
        </w:rPr>
        <w:br/>
      </w:r>
      <w:r>
        <w:rPr>
          <w:rFonts w:eastAsia="Times New Roman" w:cs="Times New Roman"/>
          <w:color w:val="000000"/>
          <w:sz w:val="28"/>
          <w:szCs w:val="24"/>
        </w:rPr>
        <w:t>производственных стоков</w:t>
      </w:r>
    </w:p>
    <w:p w14:paraId="33299096" w14:textId="77777777" w:rsidR="0009182F" w:rsidRDefault="0009182F" w:rsidP="0009182F">
      <w:pPr>
        <w:spacing w:after="0"/>
        <w:jc w:val="center"/>
        <w:rPr>
          <w:rFonts w:eastAsia="Times New Roman" w:cs="Arial"/>
          <w:i/>
          <w:iCs/>
          <w:color w:val="000000"/>
          <w:sz w:val="24"/>
          <w:szCs w:val="24"/>
        </w:rPr>
      </w:pPr>
      <w:r w:rsidRPr="004048CB">
        <w:rPr>
          <w:rFonts w:eastAsia="Times New Roman" w:cs="Times New Roman"/>
          <w:color w:val="000000"/>
          <w:sz w:val="24"/>
          <w:szCs w:val="24"/>
        </w:rPr>
        <w:br/>
      </w:r>
      <w:r w:rsidRPr="006C69F2">
        <w:rPr>
          <w:rFonts w:eastAsia="Times New Roman" w:cs="Arial"/>
          <w:i/>
          <w:iCs/>
          <w:color w:val="000000"/>
          <w:sz w:val="24"/>
          <w:szCs w:val="24"/>
        </w:rPr>
        <w:t>(</w:t>
      </w:r>
      <w:r w:rsidRPr="006C69F2">
        <w:rPr>
          <w:rFonts w:eastAsia="Times New Roman" w:cs="Arial"/>
          <w:i/>
          <w:iCs/>
          <w:color w:val="000000"/>
          <w:sz w:val="20"/>
          <w:szCs w:val="24"/>
        </w:rPr>
        <w:t>используется для составления коммерческого предложения на проектирование, изготовление и монтаж комплексных очистных сооружений различной мощности</w:t>
      </w:r>
      <w:r w:rsidRPr="006C69F2">
        <w:rPr>
          <w:rFonts w:eastAsia="Times New Roman" w:cs="Arial"/>
          <w:i/>
          <w:iCs/>
          <w:color w:val="000000"/>
          <w:sz w:val="24"/>
          <w:szCs w:val="24"/>
        </w:rPr>
        <w:t>)</w:t>
      </w:r>
    </w:p>
    <w:p w14:paraId="5C9C9AF7" w14:textId="77777777" w:rsidR="0009182F" w:rsidRPr="006C69F2" w:rsidRDefault="0009182F" w:rsidP="0009182F">
      <w:pPr>
        <w:spacing w:after="0"/>
        <w:jc w:val="center"/>
        <w:rPr>
          <w:rFonts w:eastAsia="Times New Roman" w:cs="Arial"/>
          <w:i/>
          <w:iCs/>
          <w:color w:val="000000"/>
          <w:sz w:val="24"/>
          <w:szCs w:val="24"/>
        </w:rPr>
      </w:pPr>
    </w:p>
    <w:p w14:paraId="7EF1D2B7" w14:textId="77777777" w:rsidR="0009182F" w:rsidRDefault="0009182F" w:rsidP="0009182F">
      <w:pPr>
        <w:spacing w:after="0"/>
        <w:rPr>
          <w:rFonts w:eastAsia="Times New Roman" w:cs="Arial"/>
          <w:i/>
          <w:iCs/>
          <w:color w:val="000000"/>
          <w:sz w:val="24"/>
          <w:szCs w:val="24"/>
        </w:rPr>
      </w:pPr>
      <w:r>
        <w:rPr>
          <w:rFonts w:eastAsia="Times New Roman" w:cs="Arial"/>
          <w:i/>
          <w:iCs/>
          <w:color w:val="000000"/>
          <w:sz w:val="24"/>
          <w:szCs w:val="24"/>
        </w:rPr>
        <w:t>*Если затрудняетесь с отдельными вопросами, пропускайте.</w:t>
      </w:r>
    </w:p>
    <w:p w14:paraId="1E2DA048" w14:textId="77777777" w:rsidR="0009182F" w:rsidRPr="006C69F2" w:rsidRDefault="0009182F" w:rsidP="0009182F">
      <w:pPr>
        <w:spacing w:after="0"/>
        <w:rPr>
          <w:rFonts w:eastAsia="Times New Roman" w:cs="Times New Roman"/>
          <w:b/>
          <w:bCs/>
          <w:color w:val="000000"/>
          <w:sz w:val="24"/>
          <w:szCs w:val="24"/>
        </w:rPr>
      </w:pPr>
      <w:r w:rsidRPr="004048CB">
        <w:rPr>
          <w:rFonts w:eastAsia="Times New Roman" w:cs="Arial"/>
          <w:i/>
          <w:iCs/>
          <w:color w:val="000000"/>
          <w:sz w:val="24"/>
          <w:szCs w:val="24"/>
        </w:rPr>
        <w:br/>
      </w:r>
      <w:r w:rsidRPr="006C69F2">
        <w:rPr>
          <w:rFonts w:eastAsia="Times New Roman" w:cs="Times New Roman"/>
          <w:b/>
          <w:bCs/>
          <w:color w:val="000000"/>
          <w:sz w:val="24"/>
          <w:szCs w:val="24"/>
        </w:rPr>
        <w:t>1. Контактная информация:</w:t>
      </w:r>
    </w:p>
    <w:p w14:paraId="576AAFEA" w14:textId="77777777" w:rsidR="0009182F" w:rsidRPr="004048CB" w:rsidRDefault="0009182F" w:rsidP="0009182F">
      <w:pPr>
        <w:spacing w:after="0"/>
        <w:jc w:val="center"/>
        <w:rPr>
          <w:rFonts w:eastAsia="Times New Roman" w:cs="Times New Roman"/>
          <w:sz w:val="24"/>
          <w:szCs w:val="24"/>
        </w:rPr>
      </w:pPr>
    </w:p>
    <w:tbl>
      <w:tblPr>
        <w:tblW w:w="97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06"/>
        <w:gridCol w:w="5670"/>
      </w:tblGrid>
      <w:tr w:rsidR="0009182F" w:rsidRPr="006C69F2" w14:paraId="7FAB513C" w14:textId="77777777" w:rsidTr="00615CEA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EB81F8" w14:textId="77777777" w:rsidR="0009182F" w:rsidRPr="00802781" w:rsidRDefault="0009182F" w:rsidP="00615CEA">
            <w:pPr>
              <w:spacing w:after="0"/>
              <w:rPr>
                <w:rFonts w:eastAsia="Times New Roman" w:cs="Times New Roman"/>
                <w:b/>
                <w:sz w:val="24"/>
                <w:szCs w:val="24"/>
              </w:rPr>
            </w:pPr>
            <w:r w:rsidRPr="00802781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>Наименование компании: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5D865" w14:textId="77777777" w:rsidR="0009182F" w:rsidRPr="006C69F2" w:rsidRDefault="0009182F" w:rsidP="00615CEA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09182F" w:rsidRPr="006C69F2" w14:paraId="224412A0" w14:textId="77777777" w:rsidTr="00615CEA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5873FD" w14:textId="77777777" w:rsidR="0009182F" w:rsidRPr="00802781" w:rsidRDefault="0009182F" w:rsidP="00615CEA">
            <w:pPr>
              <w:spacing w:after="0"/>
              <w:rPr>
                <w:rFonts w:eastAsia="Times New Roman" w:cs="Times New Roman"/>
                <w:b/>
                <w:sz w:val="24"/>
                <w:szCs w:val="24"/>
              </w:rPr>
            </w:pPr>
            <w:r w:rsidRPr="00802781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>Почтовый адрес: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6A13A" w14:textId="77777777" w:rsidR="0009182F" w:rsidRPr="006C69F2" w:rsidRDefault="0009182F" w:rsidP="00615CEA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09182F" w:rsidRPr="006C69F2" w14:paraId="705B3825" w14:textId="77777777" w:rsidTr="00615CEA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8B54D3" w14:textId="77777777" w:rsidR="0009182F" w:rsidRPr="00802781" w:rsidRDefault="0009182F" w:rsidP="00615CEA">
            <w:pPr>
              <w:spacing w:after="0"/>
              <w:rPr>
                <w:rFonts w:eastAsia="Times New Roman" w:cs="Times New Roman"/>
                <w:b/>
                <w:sz w:val="24"/>
                <w:szCs w:val="24"/>
              </w:rPr>
            </w:pPr>
            <w:r w:rsidRPr="00802781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>Ф.И.О. ответственного лица: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1EE2F" w14:textId="77777777" w:rsidR="0009182F" w:rsidRPr="006C69F2" w:rsidRDefault="0009182F" w:rsidP="00615CEA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09182F" w:rsidRPr="006C69F2" w14:paraId="538F33E7" w14:textId="77777777" w:rsidTr="00615CEA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85D0AF" w14:textId="77777777" w:rsidR="0009182F" w:rsidRPr="00802781" w:rsidRDefault="0009182F" w:rsidP="00615CEA">
            <w:pPr>
              <w:spacing w:after="0"/>
              <w:rPr>
                <w:rFonts w:eastAsia="Times New Roman" w:cs="Times New Roman"/>
                <w:b/>
                <w:sz w:val="24"/>
                <w:szCs w:val="24"/>
              </w:rPr>
            </w:pPr>
            <w:r w:rsidRPr="00802781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>Контактный тел/факс: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3C37D" w14:textId="77777777" w:rsidR="0009182F" w:rsidRPr="006C69F2" w:rsidRDefault="0009182F" w:rsidP="00615CEA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09182F" w:rsidRPr="006C69F2" w14:paraId="0D20C060" w14:textId="77777777" w:rsidTr="00615CEA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C7062D" w14:textId="77777777" w:rsidR="0009182F" w:rsidRPr="00802781" w:rsidRDefault="0009182F" w:rsidP="00615CEA">
            <w:pPr>
              <w:spacing w:after="0"/>
              <w:rPr>
                <w:rFonts w:eastAsia="Times New Roman" w:cs="Times New Roman"/>
                <w:b/>
                <w:sz w:val="24"/>
                <w:szCs w:val="24"/>
              </w:rPr>
            </w:pPr>
            <w:r w:rsidRPr="00802781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>E-</w:t>
            </w:r>
            <w:proofErr w:type="spellStart"/>
            <w:r w:rsidRPr="00802781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>mail</w:t>
            </w:r>
            <w:proofErr w:type="spellEnd"/>
            <w:r w:rsidRPr="00802781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4BD58" w14:textId="77777777" w:rsidR="0009182F" w:rsidRPr="006C69F2" w:rsidRDefault="0009182F" w:rsidP="00615CEA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3C80C977" w14:textId="77777777" w:rsidR="0009182F" w:rsidRDefault="0009182F" w:rsidP="0009182F">
      <w:pPr>
        <w:spacing w:after="0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33BDA29D" w14:textId="77777777" w:rsidR="0009182F" w:rsidRDefault="0009182F" w:rsidP="0009182F">
      <w:pPr>
        <w:spacing w:after="0"/>
        <w:rPr>
          <w:rFonts w:eastAsia="Times New Roman" w:cs="Times New Roman"/>
          <w:b/>
          <w:bCs/>
          <w:color w:val="000000"/>
          <w:sz w:val="24"/>
          <w:szCs w:val="24"/>
        </w:rPr>
      </w:pPr>
      <w:r w:rsidRPr="006C69F2">
        <w:rPr>
          <w:rFonts w:eastAsia="Times New Roman" w:cs="Times New Roman"/>
          <w:b/>
          <w:bCs/>
          <w:color w:val="000000"/>
          <w:sz w:val="24"/>
          <w:szCs w:val="24"/>
        </w:rPr>
        <w:t>2. Объект:</w:t>
      </w:r>
    </w:p>
    <w:p w14:paraId="0D142659" w14:textId="77777777" w:rsidR="0009182F" w:rsidRPr="004048CB" w:rsidRDefault="0009182F" w:rsidP="0009182F">
      <w:pPr>
        <w:spacing w:after="0"/>
        <w:rPr>
          <w:rFonts w:eastAsia="Times New Roman" w:cs="Times New Roman"/>
          <w:sz w:val="24"/>
          <w:szCs w:val="24"/>
        </w:rPr>
      </w:pPr>
    </w:p>
    <w:tbl>
      <w:tblPr>
        <w:tblW w:w="97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06"/>
        <w:gridCol w:w="5670"/>
      </w:tblGrid>
      <w:tr w:rsidR="0009182F" w:rsidRPr="006C69F2" w14:paraId="64838A6A" w14:textId="77777777" w:rsidTr="00615CEA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0FD87B" w14:textId="77777777" w:rsidR="0009182F" w:rsidRPr="00802781" w:rsidRDefault="0009182F" w:rsidP="00615CEA">
            <w:pPr>
              <w:spacing w:after="0"/>
              <w:rPr>
                <w:rFonts w:eastAsia="Times New Roman" w:cs="Times New Roman"/>
                <w:b/>
                <w:sz w:val="24"/>
                <w:szCs w:val="24"/>
              </w:rPr>
            </w:pPr>
            <w:r w:rsidRPr="00802781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>Наименование объекта: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0D0B5" w14:textId="77777777" w:rsidR="0009182F" w:rsidRPr="006C69F2" w:rsidRDefault="0009182F" w:rsidP="00615CEA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09182F" w:rsidRPr="006C69F2" w14:paraId="3CCD1DCD" w14:textId="77777777" w:rsidTr="00615CEA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61FC78" w14:textId="77777777" w:rsidR="0009182F" w:rsidRPr="00802781" w:rsidRDefault="0009182F" w:rsidP="00615CEA">
            <w:pPr>
              <w:spacing w:after="0"/>
              <w:rPr>
                <w:rFonts w:eastAsia="Times New Roman" w:cs="Times New Roman"/>
                <w:b/>
                <w:sz w:val="24"/>
                <w:szCs w:val="24"/>
              </w:rPr>
            </w:pPr>
            <w:r w:rsidRPr="00802781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>Адрес расположения объекта: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F5A04" w14:textId="77777777" w:rsidR="0009182F" w:rsidRPr="006C69F2" w:rsidRDefault="0009182F" w:rsidP="00615CEA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23FD0CDA" w14:textId="77777777" w:rsidR="0009182F" w:rsidRDefault="0009182F" w:rsidP="0009182F">
      <w:pPr>
        <w:spacing w:after="0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3DE2D6B2" w14:textId="77777777" w:rsidR="0009182F" w:rsidRDefault="0009182F" w:rsidP="0009182F">
      <w:pPr>
        <w:spacing w:after="0"/>
        <w:rPr>
          <w:rFonts w:eastAsia="Times New Roman" w:cs="Times New Roman"/>
          <w:b/>
          <w:bCs/>
          <w:color w:val="000000"/>
          <w:sz w:val="24"/>
          <w:szCs w:val="24"/>
        </w:rPr>
      </w:pPr>
      <w:r>
        <w:rPr>
          <w:rFonts w:eastAsia="Times New Roman" w:cs="Times New Roman"/>
          <w:b/>
          <w:bCs/>
          <w:color w:val="000000"/>
          <w:sz w:val="24"/>
          <w:szCs w:val="24"/>
        </w:rPr>
        <w:t>3. Вариант исполнения очистных конструкций:</w:t>
      </w:r>
    </w:p>
    <w:p w14:paraId="425339CA" w14:textId="77777777" w:rsidR="0009182F" w:rsidRDefault="0009182F" w:rsidP="0009182F">
      <w:pPr>
        <w:spacing w:after="0"/>
        <w:rPr>
          <w:rFonts w:eastAsia="Times New Roman" w:cs="Times New Roman"/>
          <w:b/>
          <w:bCs/>
          <w:color w:val="000000"/>
          <w:sz w:val="24"/>
          <w:szCs w:val="24"/>
        </w:rPr>
      </w:pPr>
    </w:p>
    <w:tbl>
      <w:tblPr>
        <w:tblW w:w="97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06"/>
        <w:gridCol w:w="5670"/>
      </w:tblGrid>
      <w:tr w:rsidR="0009182F" w:rsidRPr="006C69F2" w14:paraId="5A048D1F" w14:textId="77777777" w:rsidTr="00615CEA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DCCD08" w14:textId="77777777" w:rsidR="0009182F" w:rsidRPr="00485DCC" w:rsidRDefault="0009182F" w:rsidP="00615CEA">
            <w:pPr>
              <w:spacing w:after="0"/>
              <w:rPr>
                <w:rFonts w:eastAsia="Times New Roman" w:cs="Times New Roman"/>
                <w:sz w:val="24"/>
                <w:szCs w:val="24"/>
              </w:rPr>
            </w:pPr>
            <w:r w:rsidRPr="00485DCC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Надземный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26CCB" w14:textId="77777777" w:rsidR="0009182F" w:rsidRPr="006C69F2" w:rsidRDefault="0009182F" w:rsidP="00615CEA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09182F" w:rsidRPr="006C69F2" w14:paraId="700B32D4" w14:textId="77777777" w:rsidTr="00615CEA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6D53F" w14:textId="77777777" w:rsidR="0009182F" w:rsidRPr="00485DCC" w:rsidRDefault="0009182F" w:rsidP="00615CEA">
            <w:pPr>
              <w:spacing w:after="0"/>
              <w:rPr>
                <w:rFonts w:eastAsia="Times New Roman" w:cs="Times New Roman"/>
                <w:sz w:val="24"/>
                <w:szCs w:val="24"/>
              </w:rPr>
            </w:pPr>
            <w:r w:rsidRPr="00485DCC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Подземный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FBCCF" w14:textId="77777777" w:rsidR="0009182F" w:rsidRPr="006C69F2" w:rsidRDefault="0009182F" w:rsidP="00615CEA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78A9E2DA" w14:textId="77777777" w:rsidR="0009182F" w:rsidRPr="00EB1BB1" w:rsidRDefault="0009182F" w:rsidP="0009182F">
      <w:pPr>
        <w:spacing w:after="0"/>
        <w:jc w:val="right"/>
        <w:rPr>
          <w:rFonts w:eastAsia="Times New Roman" w:cs="Times New Roman"/>
          <w:bCs/>
          <w:i/>
          <w:color w:val="000000"/>
          <w:sz w:val="24"/>
          <w:szCs w:val="24"/>
        </w:rPr>
      </w:pPr>
      <w:r w:rsidRPr="00EB1BB1">
        <w:rPr>
          <w:rFonts w:eastAsia="Times New Roman" w:cs="Times New Roman"/>
          <w:bCs/>
          <w:i/>
          <w:color w:val="000000"/>
          <w:sz w:val="24"/>
          <w:szCs w:val="24"/>
        </w:rPr>
        <w:t>*нужное отметить</w:t>
      </w:r>
    </w:p>
    <w:p w14:paraId="2870BE82" w14:textId="77777777" w:rsidR="0009182F" w:rsidRDefault="0009182F" w:rsidP="0009182F">
      <w:pPr>
        <w:spacing w:after="0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084937B4" w14:textId="77777777" w:rsidR="0009182F" w:rsidRDefault="0009182F" w:rsidP="0009182F">
      <w:pPr>
        <w:spacing w:after="0"/>
        <w:rPr>
          <w:rFonts w:eastAsia="Times New Roman" w:cs="Times New Roman"/>
          <w:b/>
          <w:bCs/>
          <w:color w:val="000000"/>
          <w:sz w:val="24"/>
          <w:szCs w:val="24"/>
        </w:rPr>
      </w:pPr>
      <w:r>
        <w:rPr>
          <w:rFonts w:eastAsia="Times New Roman" w:cs="Times New Roman"/>
          <w:b/>
          <w:bCs/>
          <w:color w:val="000000"/>
          <w:sz w:val="24"/>
          <w:szCs w:val="24"/>
        </w:rPr>
        <w:t>3. Технические характеристики КОС</w:t>
      </w:r>
    </w:p>
    <w:p w14:paraId="7BEAA9E3" w14:textId="77777777" w:rsidR="0009182F" w:rsidRDefault="0009182F" w:rsidP="0009182F">
      <w:pPr>
        <w:spacing w:after="0"/>
        <w:rPr>
          <w:rFonts w:eastAsia="Times New Roman" w:cs="Times New Roman"/>
          <w:b/>
          <w:bCs/>
          <w:color w:val="000000"/>
          <w:sz w:val="24"/>
          <w:szCs w:val="24"/>
        </w:rPr>
      </w:pPr>
    </w:p>
    <w:tbl>
      <w:tblPr>
        <w:tblW w:w="97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06"/>
        <w:gridCol w:w="5670"/>
      </w:tblGrid>
      <w:tr w:rsidR="0009182F" w:rsidRPr="006C69F2" w14:paraId="31F1485C" w14:textId="77777777" w:rsidTr="00615CEA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845DD3" w14:textId="77777777" w:rsidR="0009182F" w:rsidRPr="003F7B43" w:rsidRDefault="0009182F" w:rsidP="00615CEA">
            <w:pPr>
              <w:spacing w:after="0"/>
              <w:rPr>
                <w:rFonts w:eastAsia="Times New Roman" w:cs="Times New Roman"/>
                <w:b/>
                <w:sz w:val="24"/>
                <w:szCs w:val="24"/>
              </w:rPr>
            </w:pPr>
            <w:r w:rsidRPr="003F7B43">
              <w:rPr>
                <w:color w:val="000000"/>
                <w:sz w:val="24"/>
              </w:rPr>
              <w:t xml:space="preserve">Производительность: </w:t>
            </w:r>
            <w:proofErr w:type="spellStart"/>
            <w:r w:rsidRPr="003F7B43">
              <w:rPr>
                <w:color w:val="000000"/>
                <w:sz w:val="24"/>
              </w:rPr>
              <w:t>Q</w:t>
            </w:r>
            <w:r w:rsidRPr="003F7B43">
              <w:rPr>
                <w:color w:val="000000"/>
                <w:sz w:val="24"/>
                <w:vertAlign w:val="subscript"/>
              </w:rPr>
              <w:t>сут</w:t>
            </w:r>
            <w:proofErr w:type="spellEnd"/>
            <w:r w:rsidRPr="003F7B43">
              <w:rPr>
                <w:color w:val="000000"/>
                <w:sz w:val="24"/>
                <w:vertAlign w:val="subscript"/>
              </w:rPr>
              <w:t xml:space="preserve">. </w:t>
            </w:r>
            <w:r w:rsidRPr="003F7B43">
              <w:rPr>
                <w:color w:val="000000"/>
                <w:sz w:val="24"/>
              </w:rPr>
              <w:t xml:space="preserve"> м</w:t>
            </w:r>
            <w:r w:rsidRPr="003F7B43">
              <w:rPr>
                <w:color w:val="000000"/>
                <w:sz w:val="24"/>
                <w:vertAlign w:val="superscript"/>
              </w:rPr>
              <w:t>3</w:t>
            </w:r>
            <w:r w:rsidRPr="003F7B43">
              <w:rPr>
                <w:color w:val="000000"/>
                <w:sz w:val="24"/>
              </w:rPr>
              <w:t>/</w:t>
            </w:r>
            <w:proofErr w:type="spellStart"/>
            <w:r w:rsidRPr="003F7B43">
              <w:rPr>
                <w:color w:val="000000"/>
                <w:sz w:val="24"/>
              </w:rPr>
              <w:t>сут</w:t>
            </w:r>
            <w:proofErr w:type="spellEnd"/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06B4E" w14:textId="77777777" w:rsidR="0009182F" w:rsidRPr="006C69F2" w:rsidRDefault="0009182F" w:rsidP="00615CEA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09182F" w:rsidRPr="006C69F2" w14:paraId="119538AC" w14:textId="77777777" w:rsidTr="00615CEA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71ADAB" w14:textId="77777777" w:rsidR="0009182F" w:rsidRPr="003F7B43" w:rsidRDefault="0009182F" w:rsidP="00615CEA">
            <w:pPr>
              <w:spacing w:after="0"/>
              <w:rPr>
                <w:rFonts w:eastAsia="Times New Roman" w:cs="Times New Roman"/>
                <w:b/>
                <w:sz w:val="24"/>
                <w:szCs w:val="24"/>
              </w:rPr>
            </w:pPr>
            <w:r w:rsidRPr="003F7B43">
              <w:rPr>
                <w:color w:val="000000"/>
                <w:sz w:val="24"/>
              </w:rPr>
              <w:t xml:space="preserve">Производительность: </w:t>
            </w:r>
            <w:proofErr w:type="spellStart"/>
            <w:r w:rsidRPr="003F7B43">
              <w:rPr>
                <w:color w:val="000000"/>
                <w:sz w:val="24"/>
              </w:rPr>
              <w:t>q</w:t>
            </w:r>
            <w:r w:rsidRPr="003F7B43">
              <w:rPr>
                <w:color w:val="000000"/>
                <w:sz w:val="24"/>
                <w:vertAlign w:val="subscript"/>
              </w:rPr>
              <w:t>час.ср</w:t>
            </w:r>
            <w:proofErr w:type="spellEnd"/>
            <w:r w:rsidRPr="003F7B43">
              <w:rPr>
                <w:color w:val="000000"/>
                <w:sz w:val="24"/>
                <w:vertAlign w:val="subscript"/>
              </w:rPr>
              <w:t>.</w:t>
            </w:r>
            <w:r w:rsidRPr="003F7B43">
              <w:rPr>
                <w:color w:val="000000"/>
                <w:sz w:val="24"/>
              </w:rPr>
              <w:t xml:space="preserve"> м</w:t>
            </w:r>
            <w:r w:rsidRPr="003F7B43">
              <w:rPr>
                <w:color w:val="000000"/>
                <w:sz w:val="24"/>
                <w:vertAlign w:val="superscript"/>
              </w:rPr>
              <w:t>3</w:t>
            </w:r>
            <w:r w:rsidRPr="003F7B43">
              <w:rPr>
                <w:color w:val="000000"/>
                <w:sz w:val="24"/>
              </w:rPr>
              <w:t>/час;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02E18" w14:textId="77777777" w:rsidR="0009182F" w:rsidRPr="006C69F2" w:rsidRDefault="0009182F" w:rsidP="00615CEA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09182F" w:rsidRPr="006C69F2" w14:paraId="7947EDC4" w14:textId="77777777" w:rsidTr="00615CEA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ABCBF8" w14:textId="77777777" w:rsidR="0009182F" w:rsidRPr="003F7B43" w:rsidRDefault="0009182F" w:rsidP="00615CEA">
            <w:pPr>
              <w:spacing w:after="0"/>
              <w:rPr>
                <w:rFonts w:eastAsia="Times New Roman" w:cs="Times New Roman"/>
                <w:b/>
                <w:color w:val="000000"/>
                <w:sz w:val="24"/>
                <w:szCs w:val="24"/>
              </w:rPr>
            </w:pPr>
            <w:r w:rsidRPr="003F7B43">
              <w:rPr>
                <w:color w:val="000000"/>
                <w:sz w:val="24"/>
              </w:rPr>
              <w:t xml:space="preserve">Производительность: </w:t>
            </w:r>
            <w:proofErr w:type="spellStart"/>
            <w:r w:rsidRPr="003F7B43">
              <w:rPr>
                <w:color w:val="000000"/>
                <w:sz w:val="24"/>
              </w:rPr>
              <w:t>Q</w:t>
            </w:r>
            <w:r w:rsidRPr="003F7B43">
              <w:rPr>
                <w:color w:val="000000"/>
                <w:sz w:val="24"/>
                <w:vertAlign w:val="subscript"/>
              </w:rPr>
              <w:t>час.max</w:t>
            </w:r>
            <w:proofErr w:type="spellEnd"/>
            <w:r w:rsidRPr="003F7B43">
              <w:rPr>
                <w:color w:val="000000"/>
                <w:sz w:val="24"/>
              </w:rPr>
              <w:t>. м</w:t>
            </w:r>
            <w:r w:rsidRPr="003F7B43">
              <w:rPr>
                <w:color w:val="000000"/>
                <w:sz w:val="24"/>
                <w:vertAlign w:val="superscript"/>
              </w:rPr>
              <w:t>3</w:t>
            </w:r>
            <w:r w:rsidRPr="003F7B43">
              <w:rPr>
                <w:color w:val="000000"/>
                <w:sz w:val="24"/>
              </w:rPr>
              <w:t>/час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CA662" w14:textId="77777777" w:rsidR="0009182F" w:rsidRPr="006C69F2" w:rsidRDefault="0009182F" w:rsidP="00615CEA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09182F" w:rsidRPr="006C69F2" w14:paraId="78265EFD" w14:textId="77777777" w:rsidTr="00615CEA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97542" w14:textId="77777777" w:rsidR="0009182F" w:rsidRPr="003F7B43" w:rsidRDefault="0009182F" w:rsidP="00615CEA">
            <w:pPr>
              <w:spacing w:after="0"/>
              <w:rPr>
                <w:color w:val="000000"/>
                <w:sz w:val="24"/>
              </w:rPr>
            </w:pPr>
            <w:r w:rsidRPr="003F7B43">
              <w:rPr>
                <w:color w:val="000000"/>
                <w:sz w:val="24"/>
              </w:rPr>
              <w:t xml:space="preserve">Режим поступления стоков: напорный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444F5" w14:textId="77777777" w:rsidR="0009182F" w:rsidRPr="006C69F2" w:rsidRDefault="0009182F" w:rsidP="00615CEA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09182F" w:rsidRPr="006C69F2" w14:paraId="71C98A87" w14:textId="77777777" w:rsidTr="00615CEA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71701" w14:textId="77777777" w:rsidR="0009182F" w:rsidRPr="003F7B43" w:rsidRDefault="0009182F" w:rsidP="00615CEA">
            <w:pPr>
              <w:spacing w:after="0"/>
              <w:rPr>
                <w:color w:val="000000"/>
                <w:sz w:val="24"/>
              </w:rPr>
            </w:pPr>
            <w:r w:rsidRPr="003F7B43">
              <w:rPr>
                <w:color w:val="000000"/>
                <w:sz w:val="24"/>
              </w:rPr>
              <w:t xml:space="preserve">Режим поступления стоков: безнапорный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A6E62" w14:textId="77777777" w:rsidR="0009182F" w:rsidRPr="006C69F2" w:rsidRDefault="0009182F" w:rsidP="00615CEA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09182F" w:rsidRPr="006C69F2" w14:paraId="38F41E8F" w14:textId="77777777" w:rsidTr="00615CEA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D45095" w14:textId="77777777" w:rsidR="0009182F" w:rsidRPr="003F7B43" w:rsidRDefault="0009182F" w:rsidP="00615CEA">
            <w:pPr>
              <w:spacing w:after="0"/>
              <w:rPr>
                <w:color w:val="000000"/>
                <w:sz w:val="24"/>
              </w:rPr>
            </w:pPr>
            <w:r w:rsidRPr="003F7B43">
              <w:rPr>
                <w:color w:val="000000"/>
                <w:sz w:val="24"/>
              </w:rPr>
              <w:t xml:space="preserve">Подводящий коллектор: 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44190" w14:textId="77777777" w:rsidR="0009182F" w:rsidRPr="006C69F2" w:rsidRDefault="0009182F" w:rsidP="00615CEA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09182F" w:rsidRPr="006C69F2" w14:paraId="538EE3A9" w14:textId="77777777" w:rsidTr="00615CEA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45277F" w14:textId="77777777" w:rsidR="0009182F" w:rsidRPr="003F7B43" w:rsidRDefault="0009182F" w:rsidP="00615CEA">
            <w:pPr>
              <w:spacing w:after="0"/>
              <w:jc w:val="right"/>
              <w:rPr>
                <w:color w:val="000000"/>
                <w:sz w:val="24"/>
              </w:rPr>
            </w:pPr>
            <w:r w:rsidRPr="003F7B43">
              <w:rPr>
                <w:color w:val="000000"/>
                <w:sz w:val="24"/>
              </w:rPr>
              <w:t xml:space="preserve">глубина заложения, м.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8FAEB" w14:textId="77777777" w:rsidR="0009182F" w:rsidRPr="006C69F2" w:rsidRDefault="0009182F" w:rsidP="00615CEA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09182F" w:rsidRPr="006C69F2" w14:paraId="7AC5BCDE" w14:textId="77777777" w:rsidTr="00615CEA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C09F84" w14:textId="77777777" w:rsidR="0009182F" w:rsidRPr="003F7B43" w:rsidRDefault="0009182F" w:rsidP="00615CEA">
            <w:pPr>
              <w:spacing w:after="0"/>
              <w:jc w:val="right"/>
              <w:rPr>
                <w:color w:val="000000"/>
                <w:sz w:val="24"/>
              </w:rPr>
            </w:pPr>
            <w:r w:rsidRPr="003F7B43">
              <w:rPr>
                <w:color w:val="000000"/>
                <w:sz w:val="24"/>
              </w:rPr>
              <w:t>Диаметр, мм.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44B9E" w14:textId="77777777" w:rsidR="0009182F" w:rsidRPr="006C69F2" w:rsidRDefault="0009182F" w:rsidP="00615CEA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09182F" w:rsidRPr="006C69F2" w14:paraId="62F07951" w14:textId="77777777" w:rsidTr="00615CEA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EB9400" w14:textId="77777777" w:rsidR="0009182F" w:rsidRPr="003F7B43" w:rsidRDefault="0009182F" w:rsidP="00615CEA">
            <w:pPr>
              <w:spacing w:after="0"/>
              <w:jc w:val="right"/>
              <w:rPr>
                <w:color w:val="000000"/>
                <w:sz w:val="24"/>
              </w:rPr>
            </w:pPr>
            <w:r w:rsidRPr="003F7B43">
              <w:rPr>
                <w:color w:val="000000"/>
                <w:sz w:val="24"/>
              </w:rPr>
              <w:t>Материал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98782" w14:textId="77777777" w:rsidR="0009182F" w:rsidRPr="006C69F2" w:rsidRDefault="0009182F" w:rsidP="00615CEA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3E6AF244" w14:textId="77777777" w:rsidR="0009182F" w:rsidRDefault="0009182F" w:rsidP="0009182F">
      <w:pPr>
        <w:spacing w:after="0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27DCEC60" w14:textId="77777777" w:rsidR="0009182F" w:rsidRDefault="0009182F" w:rsidP="0009182F">
      <w:pPr>
        <w:spacing w:after="0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6164F843" w14:textId="77777777" w:rsidR="0009182F" w:rsidRDefault="0009182F" w:rsidP="0009182F">
      <w:pPr>
        <w:spacing w:after="0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799516ED" w14:textId="77777777" w:rsidR="0009182F" w:rsidRDefault="0009182F" w:rsidP="0009182F">
      <w:pPr>
        <w:spacing w:after="0"/>
        <w:rPr>
          <w:rFonts w:eastAsia="Times New Roman" w:cs="Times New Roman"/>
          <w:b/>
          <w:bCs/>
          <w:color w:val="000000"/>
          <w:sz w:val="24"/>
          <w:szCs w:val="24"/>
        </w:rPr>
      </w:pPr>
      <w:r>
        <w:rPr>
          <w:rFonts w:eastAsia="Times New Roman" w:cs="Times New Roman"/>
          <w:b/>
          <w:bCs/>
          <w:color w:val="000000"/>
          <w:sz w:val="24"/>
          <w:szCs w:val="24"/>
        </w:rPr>
        <w:t>4.</w:t>
      </w:r>
      <w:r w:rsidRPr="00EB1BB1">
        <w:rPr>
          <w:rFonts w:eastAsia="Times New Roman" w:cs="Times New Roman"/>
          <w:b/>
          <w:bCs/>
          <w:color w:val="000000"/>
          <w:sz w:val="24"/>
          <w:szCs w:val="24"/>
        </w:rPr>
        <w:t xml:space="preserve"> Химический состав сточных вод:</w:t>
      </w:r>
    </w:p>
    <w:p w14:paraId="679D7436" w14:textId="77777777" w:rsidR="0009182F" w:rsidRDefault="0009182F" w:rsidP="0009182F">
      <w:pPr>
        <w:spacing w:after="0"/>
        <w:rPr>
          <w:rFonts w:eastAsia="Times New Roman" w:cs="Times New Roman"/>
          <w:b/>
          <w:bCs/>
          <w:color w:val="000000"/>
          <w:sz w:val="24"/>
          <w:szCs w:val="24"/>
        </w:rPr>
      </w:pPr>
    </w:p>
    <w:tbl>
      <w:tblPr>
        <w:tblW w:w="9782" w:type="dxa"/>
        <w:tblLook w:val="04A0" w:firstRow="1" w:lastRow="0" w:firstColumn="1" w:lastColumn="0" w:noHBand="0" w:noVBand="1"/>
      </w:tblPr>
      <w:tblGrid>
        <w:gridCol w:w="738"/>
        <w:gridCol w:w="2100"/>
        <w:gridCol w:w="1427"/>
        <w:gridCol w:w="773"/>
        <w:gridCol w:w="1161"/>
        <w:gridCol w:w="798"/>
        <w:gridCol w:w="1030"/>
        <w:gridCol w:w="1911"/>
      </w:tblGrid>
      <w:tr w:rsidR="0009182F" w:rsidRPr="003F7B43" w14:paraId="62F33C79" w14:textId="77777777" w:rsidTr="00615CEA">
        <w:trPr>
          <w:trHeight w:val="510"/>
        </w:trPr>
        <w:tc>
          <w:tcPr>
            <w:tcW w:w="7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textDirection w:val="btLr"/>
            <w:hideMark/>
          </w:tcPr>
          <w:p w14:paraId="1E802E09" w14:textId="77777777" w:rsidR="0009182F" w:rsidRPr="003F7B43" w:rsidRDefault="0009182F" w:rsidP="00615CEA">
            <w:pPr>
              <w:spacing w:after="0"/>
              <w:ind w:left="113" w:right="113"/>
              <w:jc w:val="center"/>
              <w:rPr>
                <w:color w:val="000000"/>
              </w:rPr>
            </w:pPr>
            <w:r w:rsidRPr="003F7B43">
              <w:rPr>
                <w:color w:val="000000"/>
              </w:rPr>
              <w:t>Параметры сточных вод</w:t>
            </w:r>
            <w:r w:rsidRPr="003F7B43">
              <w:rPr>
                <w:color w:val="000000"/>
              </w:rPr>
              <w:br/>
              <w:t>(как можно более полно)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hideMark/>
          </w:tcPr>
          <w:p w14:paraId="3672D0C2" w14:textId="77777777" w:rsidR="0009182F" w:rsidRPr="003F7B43" w:rsidRDefault="0009182F" w:rsidP="00615CEA">
            <w:pPr>
              <w:spacing w:after="0"/>
              <w:jc w:val="center"/>
              <w:rPr>
                <w:color w:val="000000"/>
              </w:rPr>
            </w:pPr>
            <w:r w:rsidRPr="003F7B43">
              <w:rPr>
                <w:color w:val="000000"/>
              </w:rPr>
              <w:t>Параметр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hideMark/>
          </w:tcPr>
          <w:p w14:paraId="6DBF72DF" w14:textId="77777777" w:rsidR="0009182F" w:rsidRPr="003F7B43" w:rsidRDefault="0009182F" w:rsidP="00615CEA">
            <w:pPr>
              <w:spacing w:after="0"/>
              <w:jc w:val="center"/>
              <w:rPr>
                <w:color w:val="000000"/>
              </w:rPr>
            </w:pPr>
            <w:r w:rsidRPr="003F7B43">
              <w:rPr>
                <w:color w:val="000000"/>
              </w:rPr>
              <w:t>Единица измерения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hideMark/>
          </w:tcPr>
          <w:p w14:paraId="64A6D164" w14:textId="77777777" w:rsidR="0009182F" w:rsidRPr="003F7B43" w:rsidRDefault="0009182F" w:rsidP="00615CEA">
            <w:pPr>
              <w:spacing w:after="0"/>
              <w:jc w:val="center"/>
              <w:rPr>
                <w:color w:val="000000"/>
              </w:rPr>
            </w:pPr>
            <w:r w:rsidRPr="003F7B43">
              <w:rPr>
                <w:color w:val="000000"/>
              </w:rPr>
              <w:t>Мин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hideMark/>
          </w:tcPr>
          <w:p w14:paraId="6EBBD73F" w14:textId="77777777" w:rsidR="0009182F" w:rsidRPr="003F7B43" w:rsidRDefault="0009182F" w:rsidP="00615CEA">
            <w:pPr>
              <w:spacing w:after="0"/>
              <w:jc w:val="center"/>
              <w:rPr>
                <w:color w:val="000000"/>
              </w:rPr>
            </w:pPr>
            <w:r w:rsidRPr="003F7B43">
              <w:rPr>
                <w:color w:val="000000"/>
              </w:rPr>
              <w:t>Среднее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hideMark/>
          </w:tcPr>
          <w:p w14:paraId="373D77A2" w14:textId="77777777" w:rsidR="0009182F" w:rsidRPr="003F7B43" w:rsidRDefault="0009182F" w:rsidP="00615CEA">
            <w:pPr>
              <w:spacing w:after="0"/>
              <w:jc w:val="center"/>
              <w:rPr>
                <w:color w:val="000000"/>
              </w:rPr>
            </w:pPr>
            <w:r w:rsidRPr="003F7B43">
              <w:rPr>
                <w:color w:val="000000"/>
              </w:rPr>
              <w:t>Макс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hideMark/>
          </w:tcPr>
          <w:p w14:paraId="4C23637C" w14:textId="77777777" w:rsidR="0009182F" w:rsidRPr="003F7B43" w:rsidRDefault="0009182F" w:rsidP="00615CEA">
            <w:pPr>
              <w:spacing w:after="0"/>
              <w:jc w:val="center"/>
              <w:rPr>
                <w:color w:val="000000"/>
              </w:rPr>
            </w:pPr>
            <w:r w:rsidRPr="003F7B43">
              <w:rPr>
                <w:color w:val="000000"/>
              </w:rPr>
              <w:t>По проекту</w:t>
            </w:r>
          </w:p>
        </w:tc>
        <w:tc>
          <w:tcPr>
            <w:tcW w:w="17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C0C0C0"/>
            <w:hideMark/>
          </w:tcPr>
          <w:p w14:paraId="04AC5987" w14:textId="77777777" w:rsidR="0009182F" w:rsidRPr="003F7B43" w:rsidRDefault="0009182F" w:rsidP="00615CEA">
            <w:pPr>
              <w:spacing w:after="0"/>
              <w:jc w:val="center"/>
              <w:rPr>
                <w:color w:val="000000"/>
              </w:rPr>
            </w:pPr>
            <w:r w:rsidRPr="003F7B43">
              <w:rPr>
                <w:color w:val="000000"/>
              </w:rPr>
              <w:t>Дополнительная информация по сточным водам</w:t>
            </w:r>
          </w:p>
        </w:tc>
      </w:tr>
      <w:tr w:rsidR="0009182F" w:rsidRPr="003F7B43" w14:paraId="72600772" w14:textId="77777777" w:rsidTr="00615CEA">
        <w:trPr>
          <w:trHeight w:val="255"/>
        </w:trPr>
        <w:tc>
          <w:tcPr>
            <w:tcW w:w="7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63E326" w14:textId="77777777" w:rsidR="0009182F" w:rsidRPr="003F7B43" w:rsidRDefault="0009182F" w:rsidP="00615C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1B0DDF94" w14:textId="77777777" w:rsidR="0009182F" w:rsidRPr="003F7B43" w:rsidRDefault="0009182F" w:rsidP="00615CEA">
            <w:pPr>
              <w:spacing w:after="0"/>
              <w:jc w:val="center"/>
              <w:rPr>
                <w:color w:val="000000"/>
              </w:rPr>
            </w:pPr>
            <w:r w:rsidRPr="003F7B43">
              <w:rPr>
                <w:color w:val="000000"/>
              </w:rPr>
              <w:t>Температура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7E470222" w14:textId="77777777" w:rsidR="0009182F" w:rsidRPr="003F7B43" w:rsidRDefault="0009182F" w:rsidP="00615CEA">
            <w:pPr>
              <w:spacing w:after="0"/>
              <w:jc w:val="center"/>
              <w:rPr>
                <w:color w:val="000000"/>
              </w:rPr>
            </w:pPr>
            <w:r w:rsidRPr="003F7B43">
              <w:rPr>
                <w:color w:val="000000"/>
              </w:rPr>
              <w:t>°C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9DC99" w14:textId="77777777" w:rsidR="0009182F" w:rsidRPr="003F7B43" w:rsidRDefault="0009182F" w:rsidP="00615CEA">
            <w:pPr>
              <w:spacing w:after="0"/>
              <w:jc w:val="center"/>
              <w:rPr>
                <w:color w:val="000000"/>
              </w:rPr>
            </w:pPr>
            <w:r w:rsidRPr="003F7B43">
              <w:rPr>
                <w:color w:val="000000"/>
              </w:rPr>
              <w:t> </w:t>
            </w:r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09201" w14:textId="77777777" w:rsidR="0009182F" w:rsidRPr="003F7B43" w:rsidRDefault="0009182F" w:rsidP="00615CEA">
            <w:pPr>
              <w:spacing w:after="0"/>
              <w:jc w:val="center"/>
              <w:rPr>
                <w:color w:val="000000"/>
              </w:rPr>
            </w:pPr>
            <w:r w:rsidRPr="003F7B43">
              <w:rPr>
                <w:color w:val="000000"/>
              </w:rPr>
              <w:t> 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E0196" w14:textId="77777777" w:rsidR="0009182F" w:rsidRPr="003F7B43" w:rsidRDefault="0009182F" w:rsidP="00615CEA">
            <w:pPr>
              <w:spacing w:after="0"/>
              <w:jc w:val="center"/>
              <w:rPr>
                <w:color w:val="000000"/>
              </w:rPr>
            </w:pPr>
            <w:r w:rsidRPr="003F7B43">
              <w:rPr>
                <w:color w:val="000000"/>
              </w:rPr>
              <w:t> </w:t>
            </w:r>
          </w:p>
        </w:tc>
        <w:tc>
          <w:tcPr>
            <w:tcW w:w="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FAD6F" w14:textId="77777777" w:rsidR="0009182F" w:rsidRPr="003F7B43" w:rsidRDefault="0009182F" w:rsidP="00615CEA">
            <w:pPr>
              <w:spacing w:after="0"/>
              <w:jc w:val="center"/>
              <w:rPr>
                <w:color w:val="000000"/>
              </w:rPr>
            </w:pPr>
            <w:r w:rsidRPr="003F7B43">
              <w:rPr>
                <w:color w:val="000000"/>
              </w:rPr>
              <w:t> </w:t>
            </w:r>
          </w:p>
        </w:tc>
        <w:tc>
          <w:tcPr>
            <w:tcW w:w="17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6D6247" w14:textId="77777777" w:rsidR="0009182F" w:rsidRPr="003F7B43" w:rsidRDefault="0009182F" w:rsidP="00615CEA">
            <w:pPr>
              <w:spacing w:after="0"/>
              <w:jc w:val="center"/>
              <w:rPr>
                <w:color w:val="000000"/>
              </w:rPr>
            </w:pPr>
            <w:r w:rsidRPr="003F7B43">
              <w:rPr>
                <w:color w:val="000000"/>
              </w:rPr>
              <w:t> </w:t>
            </w:r>
          </w:p>
        </w:tc>
      </w:tr>
      <w:tr w:rsidR="0009182F" w:rsidRPr="003F7B43" w14:paraId="3FD6992D" w14:textId="77777777" w:rsidTr="00615CEA">
        <w:trPr>
          <w:trHeight w:val="255"/>
        </w:trPr>
        <w:tc>
          <w:tcPr>
            <w:tcW w:w="7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0A8F75" w14:textId="77777777" w:rsidR="0009182F" w:rsidRPr="003F7B43" w:rsidRDefault="0009182F" w:rsidP="00615C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552E5CD6" w14:textId="77777777" w:rsidR="0009182F" w:rsidRPr="003F7B43" w:rsidRDefault="0009182F" w:rsidP="00615CEA">
            <w:pPr>
              <w:spacing w:after="0"/>
              <w:jc w:val="center"/>
              <w:rPr>
                <w:color w:val="000000"/>
              </w:rPr>
            </w:pPr>
            <w:proofErr w:type="spellStart"/>
            <w:r w:rsidRPr="003F7B43">
              <w:rPr>
                <w:color w:val="000000"/>
              </w:rPr>
              <w:t>pH</w:t>
            </w:r>
            <w:proofErr w:type="spellEnd"/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6EAC55B5" w14:textId="77777777" w:rsidR="0009182F" w:rsidRPr="003F7B43" w:rsidRDefault="0009182F" w:rsidP="00615CEA">
            <w:pPr>
              <w:spacing w:after="0"/>
              <w:jc w:val="center"/>
              <w:rPr>
                <w:color w:val="000000"/>
              </w:rPr>
            </w:pPr>
            <w:r w:rsidRPr="003F7B43">
              <w:rPr>
                <w:color w:val="000000"/>
              </w:rPr>
              <w:t>-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0E408" w14:textId="77777777" w:rsidR="0009182F" w:rsidRPr="003F7B43" w:rsidRDefault="0009182F" w:rsidP="00615CEA">
            <w:pPr>
              <w:spacing w:after="0"/>
              <w:jc w:val="center"/>
              <w:rPr>
                <w:color w:val="000000"/>
              </w:rPr>
            </w:pPr>
            <w:r w:rsidRPr="003F7B43">
              <w:rPr>
                <w:color w:val="000000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8FAAB" w14:textId="77777777" w:rsidR="0009182F" w:rsidRPr="003F7B43" w:rsidRDefault="0009182F" w:rsidP="00615CEA">
            <w:pPr>
              <w:spacing w:after="0"/>
              <w:jc w:val="center"/>
              <w:rPr>
                <w:color w:val="000000"/>
              </w:rPr>
            </w:pPr>
            <w:r w:rsidRPr="003F7B43">
              <w:rPr>
                <w:color w:val="000000"/>
              </w:rPr>
              <w:t> 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5644F" w14:textId="77777777" w:rsidR="0009182F" w:rsidRPr="003F7B43" w:rsidRDefault="0009182F" w:rsidP="00615CEA">
            <w:pPr>
              <w:spacing w:after="0"/>
              <w:jc w:val="center"/>
              <w:rPr>
                <w:color w:val="000000"/>
              </w:rPr>
            </w:pPr>
            <w:r w:rsidRPr="003F7B43">
              <w:rPr>
                <w:color w:val="000000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62402" w14:textId="77777777" w:rsidR="0009182F" w:rsidRPr="003F7B43" w:rsidRDefault="0009182F" w:rsidP="00615CEA">
            <w:pPr>
              <w:spacing w:after="0"/>
              <w:jc w:val="center"/>
              <w:rPr>
                <w:color w:val="000000"/>
              </w:rPr>
            </w:pPr>
            <w:r w:rsidRPr="003F7B43">
              <w:rPr>
                <w:color w:val="000000"/>
              </w:rPr>
              <w:t> </w:t>
            </w:r>
          </w:p>
        </w:tc>
        <w:tc>
          <w:tcPr>
            <w:tcW w:w="1781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D03D90" w14:textId="77777777" w:rsidR="0009182F" w:rsidRPr="003F7B43" w:rsidRDefault="0009182F" w:rsidP="00615CEA">
            <w:pPr>
              <w:spacing w:after="0"/>
              <w:jc w:val="center"/>
              <w:rPr>
                <w:color w:val="000000"/>
              </w:rPr>
            </w:pPr>
          </w:p>
        </w:tc>
      </w:tr>
      <w:tr w:rsidR="0009182F" w:rsidRPr="003F7B43" w14:paraId="24028A4B" w14:textId="77777777" w:rsidTr="00615CEA">
        <w:trPr>
          <w:trHeight w:val="255"/>
        </w:trPr>
        <w:tc>
          <w:tcPr>
            <w:tcW w:w="7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BF215A" w14:textId="77777777" w:rsidR="0009182F" w:rsidRPr="003F7B43" w:rsidRDefault="0009182F" w:rsidP="00615C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0D6F308C" w14:textId="77777777" w:rsidR="0009182F" w:rsidRPr="003F7B43" w:rsidRDefault="0009182F" w:rsidP="00615CEA">
            <w:pPr>
              <w:spacing w:after="0"/>
              <w:jc w:val="center"/>
              <w:rPr>
                <w:color w:val="000000"/>
              </w:rPr>
            </w:pPr>
            <w:r w:rsidRPr="003F7B43">
              <w:rPr>
                <w:color w:val="000000"/>
              </w:rPr>
              <w:t>Взвешенные вещества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7DA61CD5" w14:textId="77777777" w:rsidR="0009182F" w:rsidRPr="003F7B43" w:rsidRDefault="0009182F" w:rsidP="00615CEA">
            <w:pPr>
              <w:spacing w:after="0"/>
              <w:jc w:val="center"/>
              <w:rPr>
                <w:color w:val="000000"/>
              </w:rPr>
            </w:pPr>
            <w:r w:rsidRPr="003F7B43">
              <w:rPr>
                <w:color w:val="000000"/>
              </w:rPr>
              <w:t>мг/л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D1D80" w14:textId="77777777" w:rsidR="0009182F" w:rsidRPr="003F7B43" w:rsidRDefault="0009182F" w:rsidP="00615CEA">
            <w:pPr>
              <w:spacing w:after="0"/>
              <w:jc w:val="center"/>
              <w:rPr>
                <w:color w:val="000000"/>
              </w:rPr>
            </w:pPr>
            <w:r w:rsidRPr="003F7B43">
              <w:rPr>
                <w:color w:val="000000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196BC" w14:textId="77777777" w:rsidR="0009182F" w:rsidRPr="003F7B43" w:rsidRDefault="0009182F" w:rsidP="00615CEA">
            <w:pPr>
              <w:spacing w:after="0"/>
              <w:jc w:val="center"/>
              <w:rPr>
                <w:color w:val="000000"/>
              </w:rPr>
            </w:pPr>
            <w:r w:rsidRPr="003F7B43">
              <w:rPr>
                <w:color w:val="000000"/>
              </w:rPr>
              <w:t> 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07EF7" w14:textId="77777777" w:rsidR="0009182F" w:rsidRPr="003F7B43" w:rsidRDefault="0009182F" w:rsidP="00615CEA">
            <w:pPr>
              <w:spacing w:after="0"/>
              <w:jc w:val="center"/>
              <w:rPr>
                <w:color w:val="000000"/>
              </w:rPr>
            </w:pPr>
            <w:r w:rsidRPr="003F7B43">
              <w:rPr>
                <w:color w:val="000000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3AD4F" w14:textId="77777777" w:rsidR="0009182F" w:rsidRPr="003F7B43" w:rsidRDefault="0009182F" w:rsidP="00615CEA">
            <w:pPr>
              <w:spacing w:after="0"/>
              <w:jc w:val="center"/>
              <w:rPr>
                <w:color w:val="000000"/>
              </w:rPr>
            </w:pPr>
            <w:r w:rsidRPr="003F7B43">
              <w:rPr>
                <w:color w:val="000000"/>
              </w:rPr>
              <w:t> </w:t>
            </w:r>
          </w:p>
        </w:tc>
        <w:tc>
          <w:tcPr>
            <w:tcW w:w="1781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7C98E7" w14:textId="77777777" w:rsidR="0009182F" w:rsidRPr="003F7B43" w:rsidRDefault="0009182F" w:rsidP="00615CEA">
            <w:pPr>
              <w:spacing w:after="0"/>
              <w:jc w:val="center"/>
              <w:rPr>
                <w:color w:val="000000"/>
              </w:rPr>
            </w:pPr>
          </w:p>
        </w:tc>
      </w:tr>
      <w:tr w:rsidR="0009182F" w:rsidRPr="003F7B43" w14:paraId="6394004A" w14:textId="77777777" w:rsidTr="00615CEA">
        <w:trPr>
          <w:trHeight w:val="255"/>
        </w:trPr>
        <w:tc>
          <w:tcPr>
            <w:tcW w:w="7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8037D1" w14:textId="77777777" w:rsidR="0009182F" w:rsidRPr="003F7B43" w:rsidRDefault="0009182F" w:rsidP="00615C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21EA005E" w14:textId="77777777" w:rsidR="0009182F" w:rsidRPr="003F7B43" w:rsidRDefault="0009182F" w:rsidP="00615CEA">
            <w:pPr>
              <w:spacing w:after="0"/>
              <w:jc w:val="center"/>
              <w:rPr>
                <w:color w:val="000000"/>
              </w:rPr>
            </w:pPr>
            <w:r w:rsidRPr="003F7B43">
              <w:rPr>
                <w:color w:val="000000"/>
              </w:rPr>
              <w:t>ХПК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291CD128" w14:textId="77777777" w:rsidR="0009182F" w:rsidRPr="003F7B43" w:rsidRDefault="0009182F" w:rsidP="00615CEA">
            <w:pPr>
              <w:spacing w:after="0"/>
              <w:jc w:val="center"/>
              <w:rPr>
                <w:color w:val="000000"/>
              </w:rPr>
            </w:pPr>
            <w:r w:rsidRPr="003F7B43">
              <w:rPr>
                <w:color w:val="000000"/>
              </w:rPr>
              <w:t>мг/л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0B3CD" w14:textId="77777777" w:rsidR="0009182F" w:rsidRPr="003F7B43" w:rsidRDefault="0009182F" w:rsidP="00615CEA">
            <w:pPr>
              <w:spacing w:after="0"/>
              <w:jc w:val="center"/>
              <w:rPr>
                <w:color w:val="000000"/>
              </w:rPr>
            </w:pPr>
            <w:r w:rsidRPr="003F7B43">
              <w:rPr>
                <w:color w:val="000000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E8D83" w14:textId="77777777" w:rsidR="0009182F" w:rsidRPr="003F7B43" w:rsidRDefault="0009182F" w:rsidP="00615CEA">
            <w:pPr>
              <w:spacing w:after="0"/>
              <w:jc w:val="center"/>
              <w:rPr>
                <w:color w:val="000000"/>
              </w:rPr>
            </w:pPr>
            <w:r w:rsidRPr="003F7B43">
              <w:rPr>
                <w:color w:val="000000"/>
              </w:rPr>
              <w:t> 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7A810" w14:textId="77777777" w:rsidR="0009182F" w:rsidRPr="003F7B43" w:rsidRDefault="0009182F" w:rsidP="00615CEA">
            <w:pPr>
              <w:spacing w:after="0"/>
              <w:jc w:val="center"/>
              <w:rPr>
                <w:color w:val="000000"/>
              </w:rPr>
            </w:pPr>
            <w:r w:rsidRPr="003F7B43">
              <w:rPr>
                <w:color w:val="000000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766F8" w14:textId="77777777" w:rsidR="0009182F" w:rsidRPr="003F7B43" w:rsidRDefault="0009182F" w:rsidP="00615CEA">
            <w:pPr>
              <w:spacing w:after="0"/>
              <w:jc w:val="center"/>
              <w:rPr>
                <w:color w:val="000000"/>
              </w:rPr>
            </w:pPr>
            <w:r w:rsidRPr="003F7B43">
              <w:rPr>
                <w:color w:val="000000"/>
              </w:rPr>
              <w:t> </w:t>
            </w:r>
          </w:p>
        </w:tc>
        <w:tc>
          <w:tcPr>
            <w:tcW w:w="1781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D62D47" w14:textId="77777777" w:rsidR="0009182F" w:rsidRPr="003F7B43" w:rsidRDefault="0009182F" w:rsidP="00615CEA">
            <w:pPr>
              <w:spacing w:after="0"/>
              <w:jc w:val="center"/>
              <w:rPr>
                <w:color w:val="000000"/>
              </w:rPr>
            </w:pPr>
          </w:p>
        </w:tc>
      </w:tr>
      <w:tr w:rsidR="0009182F" w:rsidRPr="003F7B43" w14:paraId="1B5792E3" w14:textId="77777777" w:rsidTr="00615CEA">
        <w:trPr>
          <w:trHeight w:val="255"/>
        </w:trPr>
        <w:tc>
          <w:tcPr>
            <w:tcW w:w="7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DC0EB2" w14:textId="77777777" w:rsidR="0009182F" w:rsidRPr="003F7B43" w:rsidRDefault="0009182F" w:rsidP="00615C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782C8725" w14:textId="77777777" w:rsidR="0009182F" w:rsidRPr="003F7B43" w:rsidRDefault="0009182F" w:rsidP="00615CEA">
            <w:pPr>
              <w:spacing w:after="0"/>
              <w:jc w:val="center"/>
              <w:rPr>
                <w:color w:val="000000"/>
              </w:rPr>
            </w:pPr>
            <w:r w:rsidRPr="003F7B43">
              <w:rPr>
                <w:color w:val="000000"/>
              </w:rPr>
              <w:t>БПК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5F499764" w14:textId="77777777" w:rsidR="0009182F" w:rsidRPr="003F7B43" w:rsidRDefault="0009182F" w:rsidP="00615CEA">
            <w:pPr>
              <w:spacing w:after="0"/>
              <w:jc w:val="center"/>
              <w:rPr>
                <w:color w:val="000000"/>
              </w:rPr>
            </w:pPr>
            <w:r w:rsidRPr="003F7B43">
              <w:rPr>
                <w:color w:val="000000"/>
              </w:rPr>
              <w:t>мг/л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1C866" w14:textId="77777777" w:rsidR="0009182F" w:rsidRPr="003F7B43" w:rsidRDefault="0009182F" w:rsidP="00615CEA">
            <w:pPr>
              <w:spacing w:after="0"/>
              <w:jc w:val="center"/>
              <w:rPr>
                <w:color w:val="000000"/>
              </w:rPr>
            </w:pPr>
            <w:r w:rsidRPr="003F7B43">
              <w:rPr>
                <w:color w:val="000000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1A833" w14:textId="77777777" w:rsidR="0009182F" w:rsidRPr="003F7B43" w:rsidRDefault="0009182F" w:rsidP="00615CEA">
            <w:pPr>
              <w:spacing w:after="0"/>
              <w:jc w:val="center"/>
              <w:rPr>
                <w:color w:val="000000"/>
              </w:rPr>
            </w:pPr>
            <w:r w:rsidRPr="003F7B43">
              <w:rPr>
                <w:color w:val="000000"/>
              </w:rPr>
              <w:t> 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EA0BE" w14:textId="77777777" w:rsidR="0009182F" w:rsidRPr="003F7B43" w:rsidRDefault="0009182F" w:rsidP="00615CEA">
            <w:pPr>
              <w:spacing w:after="0"/>
              <w:jc w:val="center"/>
              <w:rPr>
                <w:color w:val="000000"/>
              </w:rPr>
            </w:pPr>
            <w:r w:rsidRPr="003F7B43">
              <w:rPr>
                <w:color w:val="000000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9684C" w14:textId="77777777" w:rsidR="0009182F" w:rsidRPr="003F7B43" w:rsidRDefault="0009182F" w:rsidP="00615CEA">
            <w:pPr>
              <w:spacing w:after="0"/>
              <w:jc w:val="center"/>
              <w:rPr>
                <w:color w:val="000000"/>
              </w:rPr>
            </w:pPr>
            <w:r w:rsidRPr="003F7B43">
              <w:rPr>
                <w:color w:val="000000"/>
              </w:rPr>
              <w:t> </w:t>
            </w:r>
          </w:p>
        </w:tc>
        <w:tc>
          <w:tcPr>
            <w:tcW w:w="1781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E30C31" w14:textId="77777777" w:rsidR="0009182F" w:rsidRPr="003F7B43" w:rsidRDefault="0009182F" w:rsidP="00615CEA">
            <w:pPr>
              <w:spacing w:after="0"/>
              <w:jc w:val="center"/>
              <w:rPr>
                <w:color w:val="000000"/>
              </w:rPr>
            </w:pPr>
          </w:p>
        </w:tc>
      </w:tr>
      <w:tr w:rsidR="0009182F" w:rsidRPr="003F7B43" w14:paraId="37EA4CD9" w14:textId="77777777" w:rsidTr="00615CEA">
        <w:trPr>
          <w:trHeight w:val="255"/>
        </w:trPr>
        <w:tc>
          <w:tcPr>
            <w:tcW w:w="7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AAD533" w14:textId="77777777" w:rsidR="0009182F" w:rsidRPr="003F7B43" w:rsidRDefault="0009182F" w:rsidP="00615C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79C1CAFC" w14:textId="77777777" w:rsidR="0009182F" w:rsidRPr="003F7B43" w:rsidRDefault="0009182F" w:rsidP="00615CEA">
            <w:pPr>
              <w:spacing w:after="0"/>
              <w:jc w:val="center"/>
              <w:rPr>
                <w:color w:val="000000"/>
              </w:rPr>
            </w:pPr>
            <w:r w:rsidRPr="003F7B43">
              <w:rPr>
                <w:color w:val="000000"/>
              </w:rPr>
              <w:t>Масла и нефтепродукты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1A950E00" w14:textId="77777777" w:rsidR="0009182F" w:rsidRPr="003F7B43" w:rsidRDefault="0009182F" w:rsidP="00615CEA">
            <w:pPr>
              <w:spacing w:after="0"/>
              <w:jc w:val="center"/>
              <w:rPr>
                <w:color w:val="000000"/>
              </w:rPr>
            </w:pPr>
            <w:r w:rsidRPr="003F7B43">
              <w:rPr>
                <w:color w:val="000000"/>
              </w:rPr>
              <w:t>мг/л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6D191" w14:textId="77777777" w:rsidR="0009182F" w:rsidRPr="003F7B43" w:rsidRDefault="0009182F" w:rsidP="00615CEA">
            <w:pPr>
              <w:spacing w:after="0"/>
              <w:jc w:val="center"/>
              <w:rPr>
                <w:color w:val="000000"/>
              </w:rPr>
            </w:pPr>
            <w:r w:rsidRPr="003F7B43">
              <w:rPr>
                <w:color w:val="000000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29107" w14:textId="77777777" w:rsidR="0009182F" w:rsidRPr="003F7B43" w:rsidRDefault="0009182F" w:rsidP="00615CEA">
            <w:pPr>
              <w:spacing w:after="0"/>
              <w:jc w:val="center"/>
              <w:rPr>
                <w:color w:val="000000"/>
              </w:rPr>
            </w:pPr>
            <w:r w:rsidRPr="003F7B43">
              <w:rPr>
                <w:color w:val="000000"/>
              </w:rPr>
              <w:t> 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27BDB" w14:textId="77777777" w:rsidR="0009182F" w:rsidRPr="003F7B43" w:rsidRDefault="0009182F" w:rsidP="00615CEA">
            <w:pPr>
              <w:spacing w:after="0"/>
              <w:jc w:val="center"/>
              <w:rPr>
                <w:color w:val="000000"/>
              </w:rPr>
            </w:pPr>
            <w:r w:rsidRPr="003F7B43">
              <w:rPr>
                <w:color w:val="000000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650E2" w14:textId="77777777" w:rsidR="0009182F" w:rsidRPr="003F7B43" w:rsidRDefault="0009182F" w:rsidP="00615CEA">
            <w:pPr>
              <w:spacing w:after="0"/>
              <w:jc w:val="center"/>
              <w:rPr>
                <w:color w:val="000000"/>
              </w:rPr>
            </w:pPr>
            <w:r w:rsidRPr="003F7B43">
              <w:rPr>
                <w:color w:val="000000"/>
              </w:rPr>
              <w:t> </w:t>
            </w:r>
          </w:p>
        </w:tc>
        <w:tc>
          <w:tcPr>
            <w:tcW w:w="1781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9BD26" w14:textId="77777777" w:rsidR="0009182F" w:rsidRPr="003F7B43" w:rsidRDefault="0009182F" w:rsidP="00615CEA">
            <w:pPr>
              <w:spacing w:after="0"/>
              <w:jc w:val="center"/>
              <w:rPr>
                <w:color w:val="000000"/>
              </w:rPr>
            </w:pPr>
          </w:p>
        </w:tc>
      </w:tr>
      <w:tr w:rsidR="0009182F" w:rsidRPr="003F7B43" w14:paraId="44E5FECD" w14:textId="77777777" w:rsidTr="00615CEA">
        <w:trPr>
          <w:trHeight w:val="255"/>
        </w:trPr>
        <w:tc>
          <w:tcPr>
            <w:tcW w:w="7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92E5D8" w14:textId="77777777" w:rsidR="0009182F" w:rsidRPr="003F7B43" w:rsidRDefault="0009182F" w:rsidP="00615C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48884E1C" w14:textId="77777777" w:rsidR="0009182F" w:rsidRPr="003F7B43" w:rsidRDefault="0009182F" w:rsidP="00615CEA">
            <w:pPr>
              <w:spacing w:after="0"/>
              <w:jc w:val="center"/>
              <w:rPr>
                <w:color w:val="000000"/>
              </w:rPr>
            </w:pPr>
            <w:r w:rsidRPr="003F7B43">
              <w:rPr>
                <w:color w:val="000000"/>
              </w:rPr>
              <w:t>Проводимость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0295C51" w14:textId="77777777" w:rsidR="0009182F" w:rsidRPr="003F7B43" w:rsidRDefault="0009182F" w:rsidP="00615CEA">
            <w:pPr>
              <w:spacing w:after="0"/>
              <w:jc w:val="center"/>
              <w:rPr>
                <w:color w:val="000000"/>
              </w:rPr>
            </w:pPr>
            <w:r w:rsidRPr="003F7B43">
              <w:rPr>
                <w:color w:val="000000"/>
              </w:rPr>
              <w:t>µS/</w:t>
            </w:r>
            <w:proofErr w:type="spellStart"/>
            <w:r w:rsidRPr="003F7B43">
              <w:rPr>
                <w:color w:val="000000"/>
              </w:rPr>
              <w:t>cm</w:t>
            </w:r>
            <w:proofErr w:type="spellEnd"/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76897" w14:textId="77777777" w:rsidR="0009182F" w:rsidRPr="003F7B43" w:rsidRDefault="0009182F" w:rsidP="00615CEA">
            <w:pPr>
              <w:spacing w:after="0"/>
              <w:jc w:val="center"/>
              <w:rPr>
                <w:color w:val="000000"/>
              </w:rPr>
            </w:pPr>
            <w:r w:rsidRPr="003F7B43">
              <w:rPr>
                <w:color w:val="000000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4488A" w14:textId="77777777" w:rsidR="0009182F" w:rsidRPr="003F7B43" w:rsidRDefault="0009182F" w:rsidP="00615CEA">
            <w:pPr>
              <w:spacing w:after="0"/>
              <w:jc w:val="center"/>
              <w:rPr>
                <w:color w:val="000000"/>
              </w:rPr>
            </w:pPr>
            <w:r w:rsidRPr="003F7B43">
              <w:rPr>
                <w:color w:val="000000"/>
              </w:rPr>
              <w:t> 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FAE40" w14:textId="77777777" w:rsidR="0009182F" w:rsidRPr="003F7B43" w:rsidRDefault="0009182F" w:rsidP="00615CEA">
            <w:pPr>
              <w:spacing w:after="0"/>
              <w:jc w:val="center"/>
              <w:rPr>
                <w:color w:val="000000"/>
              </w:rPr>
            </w:pPr>
            <w:r w:rsidRPr="003F7B43">
              <w:rPr>
                <w:color w:val="000000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C981B" w14:textId="77777777" w:rsidR="0009182F" w:rsidRPr="003F7B43" w:rsidRDefault="0009182F" w:rsidP="00615CEA">
            <w:pPr>
              <w:spacing w:after="0"/>
              <w:jc w:val="center"/>
              <w:rPr>
                <w:color w:val="000000"/>
              </w:rPr>
            </w:pPr>
            <w:r w:rsidRPr="003F7B43">
              <w:rPr>
                <w:color w:val="000000"/>
              </w:rPr>
              <w:t> </w:t>
            </w:r>
          </w:p>
        </w:tc>
        <w:tc>
          <w:tcPr>
            <w:tcW w:w="1781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5408E5" w14:textId="77777777" w:rsidR="0009182F" w:rsidRPr="003F7B43" w:rsidRDefault="0009182F" w:rsidP="00615CEA">
            <w:pPr>
              <w:spacing w:after="0"/>
              <w:jc w:val="center"/>
              <w:rPr>
                <w:color w:val="000000"/>
              </w:rPr>
            </w:pPr>
          </w:p>
        </w:tc>
      </w:tr>
      <w:tr w:rsidR="0009182F" w:rsidRPr="003F7B43" w14:paraId="6FCCE578" w14:textId="77777777" w:rsidTr="00615CEA">
        <w:trPr>
          <w:trHeight w:val="300"/>
        </w:trPr>
        <w:tc>
          <w:tcPr>
            <w:tcW w:w="7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6CCE7F" w14:textId="77777777" w:rsidR="0009182F" w:rsidRPr="003F7B43" w:rsidRDefault="0009182F" w:rsidP="00615C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573AB7AD" w14:textId="77777777" w:rsidR="0009182F" w:rsidRPr="003F7B43" w:rsidRDefault="0009182F" w:rsidP="00615CEA">
            <w:pPr>
              <w:spacing w:after="0"/>
              <w:jc w:val="center"/>
              <w:rPr>
                <w:color w:val="000000"/>
              </w:rPr>
            </w:pPr>
            <w:r w:rsidRPr="003F7B43">
              <w:rPr>
                <w:color w:val="000000"/>
              </w:rPr>
              <w:t>Фосфаты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02A54403" w14:textId="77777777" w:rsidR="0009182F" w:rsidRPr="003F7B43" w:rsidRDefault="0009182F" w:rsidP="00615CEA">
            <w:pPr>
              <w:spacing w:after="0"/>
              <w:jc w:val="center"/>
              <w:rPr>
                <w:color w:val="000000"/>
              </w:rPr>
            </w:pPr>
            <w:r w:rsidRPr="003F7B43">
              <w:rPr>
                <w:color w:val="000000"/>
              </w:rPr>
              <w:t>мг/л PO4 3-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EEA9A" w14:textId="77777777" w:rsidR="0009182F" w:rsidRPr="003F7B43" w:rsidRDefault="0009182F" w:rsidP="00615CEA">
            <w:pPr>
              <w:spacing w:after="0"/>
              <w:jc w:val="center"/>
              <w:rPr>
                <w:color w:val="000000"/>
              </w:rPr>
            </w:pPr>
            <w:r w:rsidRPr="003F7B43">
              <w:rPr>
                <w:color w:val="000000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AE2AD" w14:textId="77777777" w:rsidR="0009182F" w:rsidRPr="003F7B43" w:rsidRDefault="0009182F" w:rsidP="00615CEA">
            <w:pPr>
              <w:spacing w:after="0"/>
              <w:jc w:val="center"/>
              <w:rPr>
                <w:color w:val="000000"/>
              </w:rPr>
            </w:pPr>
            <w:r w:rsidRPr="003F7B43">
              <w:rPr>
                <w:color w:val="000000"/>
              </w:rPr>
              <w:t> 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6D153" w14:textId="77777777" w:rsidR="0009182F" w:rsidRPr="003F7B43" w:rsidRDefault="0009182F" w:rsidP="00615CEA">
            <w:pPr>
              <w:spacing w:after="0"/>
              <w:jc w:val="center"/>
              <w:rPr>
                <w:color w:val="000000"/>
              </w:rPr>
            </w:pPr>
            <w:r w:rsidRPr="003F7B43">
              <w:rPr>
                <w:color w:val="000000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94C20" w14:textId="77777777" w:rsidR="0009182F" w:rsidRPr="003F7B43" w:rsidRDefault="0009182F" w:rsidP="00615CEA">
            <w:pPr>
              <w:spacing w:after="0"/>
              <w:jc w:val="center"/>
              <w:rPr>
                <w:color w:val="000000"/>
              </w:rPr>
            </w:pPr>
            <w:r w:rsidRPr="003F7B43">
              <w:rPr>
                <w:color w:val="000000"/>
              </w:rPr>
              <w:t> </w:t>
            </w:r>
          </w:p>
        </w:tc>
        <w:tc>
          <w:tcPr>
            <w:tcW w:w="1781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0A1B7B" w14:textId="77777777" w:rsidR="0009182F" w:rsidRPr="003F7B43" w:rsidRDefault="0009182F" w:rsidP="00615CEA">
            <w:pPr>
              <w:spacing w:after="0"/>
              <w:jc w:val="center"/>
              <w:rPr>
                <w:color w:val="000000"/>
              </w:rPr>
            </w:pPr>
          </w:p>
        </w:tc>
      </w:tr>
      <w:tr w:rsidR="0009182F" w:rsidRPr="003F7B43" w14:paraId="1DDEB331" w14:textId="77777777" w:rsidTr="00615CEA">
        <w:trPr>
          <w:trHeight w:val="255"/>
        </w:trPr>
        <w:tc>
          <w:tcPr>
            <w:tcW w:w="7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8C17BE" w14:textId="77777777" w:rsidR="0009182F" w:rsidRPr="003F7B43" w:rsidRDefault="0009182F" w:rsidP="00615C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7377A445" w14:textId="77777777" w:rsidR="0009182F" w:rsidRPr="003F7B43" w:rsidRDefault="0009182F" w:rsidP="00615CEA">
            <w:pPr>
              <w:spacing w:after="0"/>
              <w:jc w:val="center"/>
              <w:rPr>
                <w:color w:val="000000"/>
              </w:rPr>
            </w:pPr>
            <w:r w:rsidRPr="003F7B43">
              <w:rPr>
                <w:color w:val="000000"/>
              </w:rPr>
              <w:t>Общий фосфор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4FE5D983" w14:textId="77777777" w:rsidR="0009182F" w:rsidRPr="003F7B43" w:rsidRDefault="0009182F" w:rsidP="00615CEA">
            <w:pPr>
              <w:spacing w:after="0"/>
              <w:jc w:val="center"/>
              <w:rPr>
                <w:color w:val="000000"/>
              </w:rPr>
            </w:pPr>
            <w:r w:rsidRPr="003F7B43">
              <w:rPr>
                <w:color w:val="000000"/>
              </w:rPr>
              <w:t>мг/л P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6468A" w14:textId="77777777" w:rsidR="0009182F" w:rsidRPr="003F7B43" w:rsidRDefault="0009182F" w:rsidP="00615CEA">
            <w:pPr>
              <w:spacing w:after="0"/>
              <w:jc w:val="center"/>
              <w:rPr>
                <w:color w:val="000000"/>
              </w:rPr>
            </w:pPr>
            <w:r w:rsidRPr="003F7B43">
              <w:rPr>
                <w:color w:val="000000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CEEB5" w14:textId="77777777" w:rsidR="0009182F" w:rsidRPr="003F7B43" w:rsidRDefault="0009182F" w:rsidP="00615CEA">
            <w:pPr>
              <w:spacing w:after="0"/>
              <w:jc w:val="center"/>
              <w:rPr>
                <w:color w:val="000000"/>
              </w:rPr>
            </w:pPr>
            <w:r w:rsidRPr="003F7B43">
              <w:rPr>
                <w:color w:val="000000"/>
              </w:rPr>
              <w:t> 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E4FAC" w14:textId="77777777" w:rsidR="0009182F" w:rsidRPr="003F7B43" w:rsidRDefault="0009182F" w:rsidP="00615CEA">
            <w:pPr>
              <w:spacing w:after="0"/>
              <w:jc w:val="center"/>
              <w:rPr>
                <w:color w:val="000000"/>
              </w:rPr>
            </w:pPr>
            <w:r w:rsidRPr="003F7B43">
              <w:rPr>
                <w:color w:val="000000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362FC" w14:textId="77777777" w:rsidR="0009182F" w:rsidRPr="003F7B43" w:rsidRDefault="0009182F" w:rsidP="00615CEA">
            <w:pPr>
              <w:spacing w:after="0"/>
              <w:jc w:val="center"/>
              <w:rPr>
                <w:color w:val="000000"/>
              </w:rPr>
            </w:pPr>
            <w:r w:rsidRPr="003F7B43">
              <w:rPr>
                <w:color w:val="000000"/>
              </w:rPr>
              <w:t> </w:t>
            </w:r>
          </w:p>
        </w:tc>
        <w:tc>
          <w:tcPr>
            <w:tcW w:w="1781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792DCC" w14:textId="77777777" w:rsidR="0009182F" w:rsidRPr="003F7B43" w:rsidRDefault="0009182F" w:rsidP="00615CEA">
            <w:pPr>
              <w:spacing w:after="0"/>
              <w:jc w:val="center"/>
              <w:rPr>
                <w:color w:val="000000"/>
              </w:rPr>
            </w:pPr>
          </w:p>
        </w:tc>
      </w:tr>
      <w:tr w:rsidR="0009182F" w:rsidRPr="003F7B43" w14:paraId="1E097ACF" w14:textId="77777777" w:rsidTr="00615CEA">
        <w:trPr>
          <w:trHeight w:val="255"/>
        </w:trPr>
        <w:tc>
          <w:tcPr>
            <w:tcW w:w="7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8D2E9A" w14:textId="77777777" w:rsidR="0009182F" w:rsidRPr="003F7B43" w:rsidRDefault="0009182F" w:rsidP="00615C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5A418E94" w14:textId="77777777" w:rsidR="0009182F" w:rsidRPr="003F7B43" w:rsidRDefault="0009182F" w:rsidP="00615CEA">
            <w:pPr>
              <w:spacing w:after="0"/>
              <w:jc w:val="center"/>
              <w:rPr>
                <w:color w:val="000000"/>
              </w:rPr>
            </w:pPr>
            <w:r w:rsidRPr="003F7B43">
              <w:rPr>
                <w:color w:val="000000"/>
              </w:rPr>
              <w:t>Общий азот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2007AC4B" w14:textId="77777777" w:rsidR="0009182F" w:rsidRPr="003F7B43" w:rsidRDefault="0009182F" w:rsidP="00615CEA">
            <w:pPr>
              <w:spacing w:after="0"/>
              <w:jc w:val="center"/>
              <w:rPr>
                <w:color w:val="000000"/>
              </w:rPr>
            </w:pPr>
            <w:r w:rsidRPr="003F7B43">
              <w:rPr>
                <w:color w:val="000000"/>
              </w:rPr>
              <w:t>мг/л N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97BA1" w14:textId="77777777" w:rsidR="0009182F" w:rsidRPr="003F7B43" w:rsidRDefault="0009182F" w:rsidP="00615CEA">
            <w:pPr>
              <w:spacing w:after="0"/>
              <w:jc w:val="center"/>
              <w:rPr>
                <w:color w:val="000000"/>
              </w:rPr>
            </w:pPr>
            <w:r w:rsidRPr="003F7B43">
              <w:rPr>
                <w:color w:val="000000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8CD25" w14:textId="77777777" w:rsidR="0009182F" w:rsidRPr="003F7B43" w:rsidRDefault="0009182F" w:rsidP="00615CEA">
            <w:pPr>
              <w:spacing w:after="0"/>
              <w:jc w:val="center"/>
              <w:rPr>
                <w:color w:val="000000"/>
              </w:rPr>
            </w:pPr>
            <w:r w:rsidRPr="003F7B43">
              <w:rPr>
                <w:color w:val="000000"/>
              </w:rPr>
              <w:t> 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2CF5F" w14:textId="77777777" w:rsidR="0009182F" w:rsidRPr="003F7B43" w:rsidRDefault="0009182F" w:rsidP="00615CEA">
            <w:pPr>
              <w:spacing w:after="0"/>
              <w:jc w:val="center"/>
              <w:rPr>
                <w:color w:val="000000"/>
              </w:rPr>
            </w:pPr>
            <w:r w:rsidRPr="003F7B43">
              <w:rPr>
                <w:color w:val="000000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A3B90" w14:textId="77777777" w:rsidR="0009182F" w:rsidRPr="003F7B43" w:rsidRDefault="0009182F" w:rsidP="00615CEA">
            <w:pPr>
              <w:spacing w:after="0"/>
              <w:jc w:val="center"/>
              <w:rPr>
                <w:color w:val="000000"/>
              </w:rPr>
            </w:pPr>
            <w:r w:rsidRPr="003F7B43">
              <w:rPr>
                <w:color w:val="000000"/>
              </w:rPr>
              <w:t> </w:t>
            </w:r>
          </w:p>
        </w:tc>
        <w:tc>
          <w:tcPr>
            <w:tcW w:w="1781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BEB2B" w14:textId="77777777" w:rsidR="0009182F" w:rsidRPr="003F7B43" w:rsidRDefault="0009182F" w:rsidP="00615CEA">
            <w:pPr>
              <w:spacing w:after="0"/>
              <w:jc w:val="center"/>
              <w:rPr>
                <w:color w:val="000000"/>
              </w:rPr>
            </w:pPr>
          </w:p>
        </w:tc>
      </w:tr>
      <w:tr w:rsidR="0009182F" w:rsidRPr="003F7B43" w14:paraId="6CA36216" w14:textId="77777777" w:rsidTr="00615CEA">
        <w:trPr>
          <w:trHeight w:val="255"/>
        </w:trPr>
        <w:tc>
          <w:tcPr>
            <w:tcW w:w="7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B914CA" w14:textId="77777777" w:rsidR="0009182F" w:rsidRPr="003F7B43" w:rsidRDefault="0009182F" w:rsidP="00615C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135F6F10" w14:textId="77777777" w:rsidR="0009182F" w:rsidRPr="003F7B43" w:rsidRDefault="0009182F" w:rsidP="00615CEA">
            <w:pPr>
              <w:spacing w:after="0"/>
              <w:jc w:val="center"/>
              <w:rPr>
                <w:color w:val="000000"/>
              </w:rPr>
            </w:pPr>
            <w:r w:rsidRPr="003F7B43">
              <w:rPr>
                <w:color w:val="000000"/>
              </w:rPr>
              <w:t xml:space="preserve">Азот по </w:t>
            </w:r>
            <w:proofErr w:type="spellStart"/>
            <w:r w:rsidRPr="003F7B43">
              <w:rPr>
                <w:color w:val="000000"/>
              </w:rPr>
              <w:t>Кьельдалю</w:t>
            </w:r>
            <w:proofErr w:type="spellEnd"/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4F347F05" w14:textId="77777777" w:rsidR="0009182F" w:rsidRPr="003F7B43" w:rsidRDefault="0009182F" w:rsidP="00615CEA">
            <w:pPr>
              <w:spacing w:after="0"/>
              <w:jc w:val="center"/>
              <w:rPr>
                <w:color w:val="000000"/>
              </w:rPr>
            </w:pPr>
            <w:r w:rsidRPr="003F7B43">
              <w:rPr>
                <w:color w:val="000000"/>
              </w:rPr>
              <w:t>мг/л N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9C43A" w14:textId="77777777" w:rsidR="0009182F" w:rsidRPr="003F7B43" w:rsidRDefault="0009182F" w:rsidP="00615CEA">
            <w:pPr>
              <w:spacing w:after="0"/>
              <w:jc w:val="center"/>
              <w:rPr>
                <w:color w:val="000000"/>
              </w:rPr>
            </w:pPr>
            <w:r w:rsidRPr="003F7B43">
              <w:rPr>
                <w:color w:val="000000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99DA5" w14:textId="77777777" w:rsidR="0009182F" w:rsidRPr="003F7B43" w:rsidRDefault="0009182F" w:rsidP="00615CEA">
            <w:pPr>
              <w:spacing w:after="0"/>
              <w:jc w:val="center"/>
              <w:rPr>
                <w:color w:val="000000"/>
              </w:rPr>
            </w:pPr>
            <w:r w:rsidRPr="003F7B43">
              <w:rPr>
                <w:color w:val="000000"/>
              </w:rPr>
              <w:t> 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17BBD" w14:textId="77777777" w:rsidR="0009182F" w:rsidRPr="003F7B43" w:rsidRDefault="0009182F" w:rsidP="00615CEA">
            <w:pPr>
              <w:spacing w:after="0"/>
              <w:jc w:val="center"/>
              <w:rPr>
                <w:color w:val="000000"/>
              </w:rPr>
            </w:pPr>
            <w:r w:rsidRPr="003F7B43">
              <w:rPr>
                <w:color w:val="000000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4CF5C" w14:textId="77777777" w:rsidR="0009182F" w:rsidRPr="003F7B43" w:rsidRDefault="0009182F" w:rsidP="00615CEA">
            <w:pPr>
              <w:spacing w:after="0"/>
              <w:jc w:val="center"/>
              <w:rPr>
                <w:color w:val="000000"/>
              </w:rPr>
            </w:pPr>
            <w:r w:rsidRPr="003F7B43">
              <w:rPr>
                <w:color w:val="000000"/>
              </w:rPr>
              <w:t> </w:t>
            </w:r>
          </w:p>
        </w:tc>
        <w:tc>
          <w:tcPr>
            <w:tcW w:w="1781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93E41F" w14:textId="77777777" w:rsidR="0009182F" w:rsidRPr="003F7B43" w:rsidRDefault="0009182F" w:rsidP="00615CEA">
            <w:pPr>
              <w:spacing w:after="0"/>
              <w:jc w:val="center"/>
              <w:rPr>
                <w:color w:val="000000"/>
              </w:rPr>
            </w:pPr>
          </w:p>
        </w:tc>
      </w:tr>
      <w:tr w:rsidR="0009182F" w:rsidRPr="003F7B43" w14:paraId="7CAA714C" w14:textId="77777777" w:rsidTr="00615CEA">
        <w:trPr>
          <w:trHeight w:val="300"/>
        </w:trPr>
        <w:tc>
          <w:tcPr>
            <w:tcW w:w="7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F6C440" w14:textId="77777777" w:rsidR="0009182F" w:rsidRPr="003F7B43" w:rsidRDefault="0009182F" w:rsidP="00615C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5FD3B892" w14:textId="77777777" w:rsidR="0009182F" w:rsidRPr="003F7B43" w:rsidRDefault="0009182F" w:rsidP="00615CEA">
            <w:pPr>
              <w:spacing w:after="0"/>
              <w:jc w:val="center"/>
              <w:rPr>
                <w:color w:val="000000"/>
              </w:rPr>
            </w:pPr>
            <w:r w:rsidRPr="003F7B43">
              <w:rPr>
                <w:color w:val="000000"/>
              </w:rPr>
              <w:t>Аммоний как N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585C9367" w14:textId="77777777" w:rsidR="0009182F" w:rsidRPr="003F7B43" w:rsidRDefault="0009182F" w:rsidP="00615CEA">
            <w:pPr>
              <w:spacing w:after="0"/>
              <w:jc w:val="center"/>
              <w:rPr>
                <w:color w:val="000000"/>
              </w:rPr>
            </w:pPr>
            <w:r w:rsidRPr="003F7B43">
              <w:rPr>
                <w:color w:val="000000"/>
              </w:rPr>
              <w:t>мг/</w:t>
            </w:r>
            <w:proofErr w:type="spellStart"/>
            <w:r w:rsidRPr="003F7B43">
              <w:rPr>
                <w:color w:val="000000"/>
              </w:rPr>
              <w:t>лl</w:t>
            </w:r>
            <w:proofErr w:type="spellEnd"/>
            <w:r w:rsidRPr="003F7B43">
              <w:rPr>
                <w:color w:val="000000"/>
              </w:rPr>
              <w:t xml:space="preserve"> NH4+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FB281" w14:textId="77777777" w:rsidR="0009182F" w:rsidRPr="003F7B43" w:rsidRDefault="0009182F" w:rsidP="00615CEA">
            <w:pPr>
              <w:spacing w:after="0"/>
              <w:jc w:val="center"/>
              <w:rPr>
                <w:color w:val="000000"/>
              </w:rPr>
            </w:pPr>
            <w:r w:rsidRPr="003F7B43">
              <w:rPr>
                <w:color w:val="000000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FE1C6" w14:textId="77777777" w:rsidR="0009182F" w:rsidRPr="003F7B43" w:rsidRDefault="0009182F" w:rsidP="00615CEA">
            <w:pPr>
              <w:spacing w:after="0"/>
              <w:jc w:val="center"/>
              <w:rPr>
                <w:color w:val="000000"/>
              </w:rPr>
            </w:pPr>
            <w:r w:rsidRPr="003F7B43">
              <w:rPr>
                <w:color w:val="000000"/>
              </w:rPr>
              <w:t> 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5136B" w14:textId="77777777" w:rsidR="0009182F" w:rsidRPr="003F7B43" w:rsidRDefault="0009182F" w:rsidP="00615CEA">
            <w:pPr>
              <w:spacing w:after="0"/>
              <w:jc w:val="center"/>
              <w:rPr>
                <w:color w:val="000000"/>
              </w:rPr>
            </w:pPr>
            <w:r w:rsidRPr="003F7B43">
              <w:rPr>
                <w:color w:val="000000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6A2FA" w14:textId="77777777" w:rsidR="0009182F" w:rsidRPr="003F7B43" w:rsidRDefault="0009182F" w:rsidP="00615CEA">
            <w:pPr>
              <w:spacing w:after="0"/>
              <w:jc w:val="center"/>
              <w:rPr>
                <w:color w:val="000000"/>
              </w:rPr>
            </w:pPr>
            <w:r w:rsidRPr="003F7B43">
              <w:rPr>
                <w:color w:val="000000"/>
              </w:rPr>
              <w:t> </w:t>
            </w:r>
          </w:p>
        </w:tc>
        <w:tc>
          <w:tcPr>
            <w:tcW w:w="1781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A6FFA7" w14:textId="77777777" w:rsidR="0009182F" w:rsidRPr="003F7B43" w:rsidRDefault="0009182F" w:rsidP="00615CEA">
            <w:pPr>
              <w:spacing w:after="0"/>
              <w:jc w:val="center"/>
              <w:rPr>
                <w:color w:val="000000"/>
              </w:rPr>
            </w:pPr>
          </w:p>
        </w:tc>
      </w:tr>
    </w:tbl>
    <w:p w14:paraId="31C96353" w14:textId="77777777" w:rsidR="0009182F" w:rsidRPr="003F7B43" w:rsidRDefault="0009182F" w:rsidP="0009182F">
      <w:pPr>
        <w:spacing w:after="0"/>
        <w:jc w:val="center"/>
        <w:rPr>
          <w:color w:val="000000"/>
        </w:rPr>
      </w:pPr>
    </w:p>
    <w:p w14:paraId="15F44497" w14:textId="77777777" w:rsidR="0009182F" w:rsidRPr="00485DCC" w:rsidRDefault="0009182F" w:rsidP="0009182F">
      <w:pPr>
        <w:spacing w:after="0"/>
        <w:rPr>
          <w:rFonts w:eastAsia="Times New Roman" w:cs="Times New Roman"/>
          <w:b/>
          <w:bCs/>
          <w:color w:val="000000"/>
          <w:sz w:val="24"/>
          <w:szCs w:val="24"/>
        </w:rPr>
      </w:pPr>
      <w:r w:rsidRPr="00485DCC">
        <w:rPr>
          <w:rFonts w:eastAsia="Times New Roman" w:cs="Times New Roman"/>
          <w:b/>
          <w:bCs/>
          <w:color w:val="000000"/>
          <w:sz w:val="24"/>
          <w:szCs w:val="24"/>
        </w:rPr>
        <w:t>5. Гидрогеологические условия на объекте:</w:t>
      </w:r>
    </w:p>
    <w:p w14:paraId="56F81BBD" w14:textId="77777777" w:rsidR="0009182F" w:rsidRDefault="0009182F" w:rsidP="0009182F">
      <w:pPr>
        <w:spacing w:after="0"/>
        <w:rPr>
          <w:rFonts w:eastAsia="Times New Roman" w:cs="Times New Roman"/>
          <w:b/>
          <w:bCs/>
          <w:color w:val="000000"/>
          <w:sz w:val="24"/>
          <w:szCs w:val="24"/>
        </w:rPr>
      </w:pPr>
    </w:p>
    <w:tbl>
      <w:tblPr>
        <w:tblW w:w="10635" w:type="dxa"/>
        <w:tblLayout w:type="fixed"/>
        <w:tblLook w:val="04A0" w:firstRow="1" w:lastRow="0" w:firstColumn="1" w:lastColumn="0" w:noHBand="0" w:noVBand="1"/>
      </w:tblPr>
      <w:tblGrid>
        <w:gridCol w:w="426"/>
        <w:gridCol w:w="5953"/>
        <w:gridCol w:w="3353"/>
        <w:gridCol w:w="129"/>
        <w:gridCol w:w="774"/>
      </w:tblGrid>
      <w:tr w:rsidR="0009182F" w:rsidRPr="009D0ACD" w14:paraId="4E0733A9" w14:textId="77777777" w:rsidTr="00615CEA">
        <w:trPr>
          <w:trHeight w:val="34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074CF50F" w14:textId="77777777" w:rsidR="0009182F" w:rsidRPr="009D0ACD" w:rsidRDefault="0009182F" w:rsidP="00615CEA">
            <w:pPr>
              <w:spacing w:after="0"/>
              <w:rPr>
                <w:color w:val="000000"/>
              </w:rPr>
            </w:pPr>
          </w:p>
        </w:tc>
        <w:tc>
          <w:tcPr>
            <w:tcW w:w="94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61FA4C" w14:textId="77777777" w:rsidR="0009182F" w:rsidRPr="009D0ACD" w:rsidRDefault="0009182F" w:rsidP="00615CEA">
            <w:pPr>
              <w:spacing w:after="0"/>
              <w:rPr>
                <w:color w:val="000000"/>
              </w:rPr>
            </w:pPr>
            <w:r w:rsidRPr="009D0ACD">
              <w:rPr>
                <w:color w:val="000000"/>
              </w:rPr>
              <w:t>Уровень грунтовых вод (УГВ)   -   _________  м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BF1C6" w14:textId="77777777" w:rsidR="0009182F" w:rsidRPr="009D0ACD" w:rsidRDefault="0009182F" w:rsidP="00615CEA">
            <w:pPr>
              <w:spacing w:after="0"/>
              <w:rPr>
                <w:color w:val="000000"/>
              </w:rPr>
            </w:pPr>
          </w:p>
        </w:tc>
      </w:tr>
      <w:tr w:rsidR="0009182F" w:rsidRPr="009D0ACD" w14:paraId="4431D7ED" w14:textId="77777777" w:rsidTr="00615CEA">
        <w:trPr>
          <w:trHeight w:val="31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0555C89E" w14:textId="77777777" w:rsidR="0009182F" w:rsidRPr="009D0ACD" w:rsidRDefault="0009182F" w:rsidP="00615CEA">
            <w:pPr>
              <w:spacing w:after="0"/>
              <w:rPr>
                <w:color w:val="000000"/>
              </w:rPr>
            </w:pPr>
          </w:p>
        </w:tc>
        <w:tc>
          <w:tcPr>
            <w:tcW w:w="94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FE104B" w14:textId="77777777" w:rsidR="0009182F" w:rsidRPr="009D0ACD" w:rsidRDefault="0009182F" w:rsidP="00615CEA">
            <w:pPr>
              <w:spacing w:after="0"/>
              <w:rPr>
                <w:color w:val="000000"/>
              </w:rPr>
            </w:pPr>
            <w:r w:rsidRPr="009D0ACD">
              <w:rPr>
                <w:color w:val="000000"/>
              </w:rPr>
              <w:t>Инженерно-геологические элементы (ИГЭ):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3DE3F" w14:textId="77777777" w:rsidR="0009182F" w:rsidRPr="009D0ACD" w:rsidRDefault="0009182F" w:rsidP="00615CEA">
            <w:pPr>
              <w:spacing w:after="0"/>
              <w:rPr>
                <w:color w:val="000000"/>
              </w:rPr>
            </w:pPr>
          </w:p>
        </w:tc>
      </w:tr>
      <w:tr w:rsidR="0009182F" w:rsidRPr="009D0ACD" w14:paraId="373E356A" w14:textId="77777777" w:rsidTr="00615CEA">
        <w:trPr>
          <w:gridAfter w:val="2"/>
          <w:wAfter w:w="903" w:type="dxa"/>
          <w:trHeight w:val="34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56C0D" w14:textId="77777777" w:rsidR="0009182F" w:rsidRPr="009D0ACD" w:rsidRDefault="0009182F" w:rsidP="00615C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EF71A" w14:textId="77777777" w:rsidR="0009182F" w:rsidRPr="009D0ACD" w:rsidRDefault="0009182F" w:rsidP="00615CEA">
            <w:pPr>
              <w:spacing w:after="0"/>
              <w:jc w:val="center"/>
              <w:rPr>
                <w:color w:val="000000"/>
              </w:rPr>
            </w:pPr>
            <w:r w:rsidRPr="009D0ACD">
              <w:rPr>
                <w:color w:val="000000"/>
              </w:rPr>
              <w:t>Наименование</w:t>
            </w:r>
          </w:p>
        </w:tc>
        <w:tc>
          <w:tcPr>
            <w:tcW w:w="335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DA8C1F" w14:textId="77777777" w:rsidR="0009182F" w:rsidRPr="009D0ACD" w:rsidRDefault="0009182F" w:rsidP="00615CEA">
            <w:pPr>
              <w:spacing w:after="0"/>
              <w:jc w:val="center"/>
              <w:rPr>
                <w:color w:val="000000"/>
              </w:rPr>
            </w:pPr>
            <w:r w:rsidRPr="009D0ACD">
              <w:rPr>
                <w:color w:val="000000"/>
              </w:rPr>
              <w:t>Мощность слоя, м</w:t>
            </w:r>
          </w:p>
        </w:tc>
      </w:tr>
      <w:tr w:rsidR="0009182F" w:rsidRPr="009D0ACD" w14:paraId="2B1CFA52" w14:textId="77777777" w:rsidTr="00615CEA">
        <w:trPr>
          <w:gridAfter w:val="2"/>
          <w:wAfter w:w="903" w:type="dxa"/>
          <w:trHeight w:val="30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3E72A" w14:textId="77777777" w:rsidR="0009182F" w:rsidRPr="009D0ACD" w:rsidRDefault="0009182F" w:rsidP="00615CEA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8374A" w14:textId="77777777" w:rsidR="0009182F" w:rsidRPr="009D0ACD" w:rsidRDefault="0009182F" w:rsidP="00615CEA">
            <w:pPr>
              <w:spacing w:after="0"/>
              <w:jc w:val="center"/>
              <w:rPr>
                <w:color w:val="000000"/>
              </w:rPr>
            </w:pPr>
            <w:r w:rsidRPr="009D0ACD">
              <w:rPr>
                <w:color w:val="000000"/>
              </w:rPr>
              <w:t> </w:t>
            </w:r>
          </w:p>
        </w:tc>
        <w:tc>
          <w:tcPr>
            <w:tcW w:w="335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0DBD1D" w14:textId="77777777" w:rsidR="0009182F" w:rsidRPr="009D0ACD" w:rsidRDefault="0009182F" w:rsidP="00615CEA">
            <w:pPr>
              <w:spacing w:after="0"/>
              <w:jc w:val="center"/>
              <w:rPr>
                <w:color w:val="000000"/>
              </w:rPr>
            </w:pPr>
            <w:r w:rsidRPr="009D0ACD">
              <w:rPr>
                <w:color w:val="000000"/>
              </w:rPr>
              <w:t> </w:t>
            </w:r>
          </w:p>
        </w:tc>
      </w:tr>
      <w:tr w:rsidR="0009182F" w:rsidRPr="009D0ACD" w14:paraId="3CA27B8B" w14:textId="77777777" w:rsidTr="00615CEA">
        <w:trPr>
          <w:gridAfter w:val="2"/>
          <w:wAfter w:w="903" w:type="dxa"/>
          <w:trHeight w:val="30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BEE23" w14:textId="77777777" w:rsidR="0009182F" w:rsidRPr="009D0ACD" w:rsidRDefault="0009182F" w:rsidP="00615CEA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B8017" w14:textId="77777777" w:rsidR="0009182F" w:rsidRPr="009D0ACD" w:rsidRDefault="0009182F" w:rsidP="00615CEA">
            <w:pPr>
              <w:spacing w:after="0"/>
              <w:jc w:val="center"/>
              <w:rPr>
                <w:color w:val="000000"/>
              </w:rPr>
            </w:pPr>
            <w:r w:rsidRPr="009D0ACD">
              <w:rPr>
                <w:color w:val="000000"/>
              </w:rPr>
              <w:t> </w:t>
            </w:r>
          </w:p>
        </w:tc>
        <w:tc>
          <w:tcPr>
            <w:tcW w:w="335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5DE837" w14:textId="77777777" w:rsidR="0009182F" w:rsidRPr="009D0ACD" w:rsidRDefault="0009182F" w:rsidP="00615CEA">
            <w:pPr>
              <w:spacing w:after="0"/>
              <w:jc w:val="center"/>
              <w:rPr>
                <w:color w:val="000000"/>
              </w:rPr>
            </w:pPr>
            <w:r w:rsidRPr="009D0ACD">
              <w:rPr>
                <w:color w:val="000000"/>
              </w:rPr>
              <w:t> </w:t>
            </w:r>
          </w:p>
        </w:tc>
      </w:tr>
      <w:tr w:rsidR="0009182F" w:rsidRPr="009D0ACD" w14:paraId="1D294DAD" w14:textId="77777777" w:rsidTr="00615CEA">
        <w:trPr>
          <w:gridAfter w:val="2"/>
          <w:wAfter w:w="903" w:type="dxa"/>
          <w:trHeight w:val="30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A5D1C" w14:textId="77777777" w:rsidR="0009182F" w:rsidRPr="009D0ACD" w:rsidRDefault="0009182F" w:rsidP="00615CEA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2DE4D" w14:textId="77777777" w:rsidR="0009182F" w:rsidRPr="009D0ACD" w:rsidRDefault="0009182F" w:rsidP="00615CEA">
            <w:pPr>
              <w:spacing w:after="0"/>
              <w:jc w:val="center"/>
              <w:rPr>
                <w:color w:val="000000"/>
              </w:rPr>
            </w:pPr>
            <w:r w:rsidRPr="009D0ACD">
              <w:rPr>
                <w:color w:val="000000"/>
              </w:rPr>
              <w:t> </w:t>
            </w:r>
          </w:p>
        </w:tc>
        <w:tc>
          <w:tcPr>
            <w:tcW w:w="335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9715B9" w14:textId="77777777" w:rsidR="0009182F" w:rsidRPr="009D0ACD" w:rsidRDefault="0009182F" w:rsidP="00615CEA">
            <w:pPr>
              <w:spacing w:after="0"/>
              <w:jc w:val="center"/>
              <w:rPr>
                <w:color w:val="000000"/>
              </w:rPr>
            </w:pPr>
            <w:r w:rsidRPr="009D0ACD">
              <w:rPr>
                <w:color w:val="000000"/>
              </w:rPr>
              <w:t> </w:t>
            </w:r>
          </w:p>
        </w:tc>
      </w:tr>
      <w:tr w:rsidR="0009182F" w:rsidRPr="009D0ACD" w14:paraId="0894A8E6" w14:textId="77777777" w:rsidTr="00615CEA">
        <w:trPr>
          <w:gridAfter w:val="2"/>
          <w:wAfter w:w="903" w:type="dxa"/>
          <w:trHeight w:val="7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595E0" w14:textId="77777777" w:rsidR="0009182F" w:rsidRPr="009D0ACD" w:rsidRDefault="0009182F" w:rsidP="00615CEA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39CC7" w14:textId="77777777" w:rsidR="0009182F" w:rsidRPr="009D0ACD" w:rsidRDefault="0009182F" w:rsidP="00615CEA">
            <w:pPr>
              <w:spacing w:after="0"/>
              <w:jc w:val="center"/>
              <w:rPr>
                <w:color w:val="000000"/>
              </w:rPr>
            </w:pPr>
            <w:r w:rsidRPr="009D0ACD">
              <w:rPr>
                <w:color w:val="000000"/>
              </w:rPr>
              <w:t> </w:t>
            </w:r>
          </w:p>
        </w:tc>
        <w:tc>
          <w:tcPr>
            <w:tcW w:w="335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C22F12" w14:textId="77777777" w:rsidR="0009182F" w:rsidRPr="009D0ACD" w:rsidRDefault="0009182F" w:rsidP="00615CEA">
            <w:pPr>
              <w:spacing w:after="0"/>
              <w:jc w:val="center"/>
              <w:rPr>
                <w:color w:val="000000"/>
              </w:rPr>
            </w:pPr>
            <w:r w:rsidRPr="009D0ACD">
              <w:rPr>
                <w:color w:val="000000"/>
              </w:rPr>
              <w:t> </w:t>
            </w:r>
          </w:p>
        </w:tc>
      </w:tr>
      <w:tr w:rsidR="0009182F" w:rsidRPr="009D0ACD" w14:paraId="6C354BC0" w14:textId="77777777" w:rsidTr="00615CEA">
        <w:trPr>
          <w:gridAfter w:val="2"/>
          <w:wAfter w:w="903" w:type="dxa"/>
          <w:trHeight w:val="31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02D7C" w14:textId="77777777" w:rsidR="0009182F" w:rsidRPr="009D0ACD" w:rsidRDefault="0009182F" w:rsidP="00615CEA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DD526" w14:textId="77777777" w:rsidR="0009182F" w:rsidRPr="009D0ACD" w:rsidRDefault="0009182F" w:rsidP="00615CEA">
            <w:pPr>
              <w:spacing w:after="0"/>
              <w:jc w:val="center"/>
              <w:rPr>
                <w:color w:val="000000"/>
              </w:rPr>
            </w:pPr>
            <w:r w:rsidRPr="009D0ACD">
              <w:rPr>
                <w:color w:val="000000"/>
              </w:rPr>
              <w:t> </w:t>
            </w:r>
          </w:p>
        </w:tc>
        <w:tc>
          <w:tcPr>
            <w:tcW w:w="3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6EA3F" w14:textId="77777777" w:rsidR="0009182F" w:rsidRPr="009D0ACD" w:rsidRDefault="0009182F" w:rsidP="00615CEA">
            <w:pPr>
              <w:spacing w:after="0"/>
              <w:jc w:val="center"/>
              <w:rPr>
                <w:color w:val="000000"/>
              </w:rPr>
            </w:pPr>
            <w:r w:rsidRPr="009D0ACD">
              <w:rPr>
                <w:color w:val="000000"/>
              </w:rPr>
              <w:t> </w:t>
            </w:r>
          </w:p>
        </w:tc>
      </w:tr>
    </w:tbl>
    <w:p w14:paraId="53A7EEEC" w14:textId="77777777" w:rsidR="0009182F" w:rsidRDefault="0009182F" w:rsidP="0009182F">
      <w:pPr>
        <w:spacing w:after="0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6C85BC68" w14:textId="77777777" w:rsidR="0009182F" w:rsidRPr="00485DCC" w:rsidRDefault="0009182F" w:rsidP="0009182F">
      <w:pPr>
        <w:spacing w:after="0"/>
        <w:rPr>
          <w:rFonts w:eastAsia="Times New Roman" w:cs="Times New Roman"/>
          <w:b/>
          <w:bCs/>
          <w:color w:val="000000"/>
          <w:sz w:val="24"/>
          <w:szCs w:val="24"/>
        </w:rPr>
      </w:pPr>
      <w:r>
        <w:rPr>
          <w:rFonts w:eastAsia="Times New Roman" w:cs="Times New Roman"/>
          <w:b/>
          <w:bCs/>
          <w:color w:val="000000"/>
          <w:sz w:val="24"/>
          <w:szCs w:val="24"/>
        </w:rPr>
        <w:t xml:space="preserve">6. </w:t>
      </w:r>
      <w:r w:rsidRPr="00485DCC">
        <w:rPr>
          <w:rFonts w:eastAsia="Times New Roman" w:cs="Times New Roman"/>
          <w:b/>
          <w:bCs/>
          <w:color w:val="000000"/>
          <w:sz w:val="24"/>
          <w:szCs w:val="24"/>
        </w:rPr>
        <w:t>Условия сброса очищенной воды:</w:t>
      </w:r>
    </w:p>
    <w:p w14:paraId="6199D877" w14:textId="77777777" w:rsidR="0009182F" w:rsidRDefault="0009182F" w:rsidP="0009182F">
      <w:pPr>
        <w:spacing w:after="0"/>
        <w:rPr>
          <w:rFonts w:eastAsia="Times New Roman" w:cs="Times New Roman"/>
          <w:b/>
          <w:bCs/>
          <w:color w:val="000000"/>
          <w:sz w:val="24"/>
          <w:szCs w:val="24"/>
        </w:rPr>
      </w:pP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5670"/>
      </w:tblGrid>
      <w:tr w:rsidR="0009182F" w:rsidRPr="009D0ACD" w14:paraId="6693BBC5" w14:textId="77777777" w:rsidTr="00615CEA">
        <w:trPr>
          <w:trHeight w:val="300"/>
        </w:trPr>
        <w:tc>
          <w:tcPr>
            <w:tcW w:w="4111" w:type="dxa"/>
            <w:shd w:val="clear" w:color="auto" w:fill="auto"/>
            <w:noWrap/>
            <w:vAlign w:val="bottom"/>
            <w:hideMark/>
          </w:tcPr>
          <w:p w14:paraId="661242A4" w14:textId="77777777" w:rsidR="0009182F" w:rsidRPr="009D0ACD" w:rsidRDefault="0009182F" w:rsidP="00615CEA">
            <w:pPr>
              <w:spacing w:after="0"/>
              <w:rPr>
                <w:color w:val="000000"/>
              </w:rPr>
            </w:pPr>
            <w:r w:rsidRPr="009D0ACD">
              <w:rPr>
                <w:color w:val="000000"/>
              </w:rPr>
              <w:t xml:space="preserve">−  В сети городской канализации 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65937F9E" w14:textId="77777777" w:rsidR="0009182F" w:rsidRPr="009D0ACD" w:rsidRDefault="0009182F" w:rsidP="00615CEA">
            <w:pPr>
              <w:spacing w:after="0"/>
              <w:rPr>
                <w:color w:val="000000"/>
              </w:rPr>
            </w:pPr>
          </w:p>
        </w:tc>
      </w:tr>
      <w:tr w:rsidR="0009182F" w:rsidRPr="009D0ACD" w14:paraId="6417863D" w14:textId="77777777" w:rsidTr="00615CEA">
        <w:trPr>
          <w:trHeight w:val="300"/>
        </w:trPr>
        <w:tc>
          <w:tcPr>
            <w:tcW w:w="4111" w:type="dxa"/>
            <w:shd w:val="clear" w:color="auto" w:fill="auto"/>
            <w:noWrap/>
            <w:vAlign w:val="bottom"/>
            <w:hideMark/>
          </w:tcPr>
          <w:p w14:paraId="4C975992" w14:textId="77777777" w:rsidR="0009182F" w:rsidRPr="009D0ACD" w:rsidRDefault="0009182F" w:rsidP="00615CEA">
            <w:pPr>
              <w:spacing w:after="0"/>
              <w:rPr>
                <w:color w:val="000000"/>
              </w:rPr>
            </w:pPr>
            <w:r w:rsidRPr="009D0ACD">
              <w:rPr>
                <w:color w:val="000000"/>
              </w:rPr>
              <w:t>−  В грунт (дренаж)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65540A2E" w14:textId="77777777" w:rsidR="0009182F" w:rsidRPr="009D0ACD" w:rsidRDefault="0009182F" w:rsidP="00615CEA">
            <w:pPr>
              <w:spacing w:after="0"/>
              <w:rPr>
                <w:color w:val="000000"/>
              </w:rPr>
            </w:pPr>
          </w:p>
        </w:tc>
      </w:tr>
      <w:tr w:rsidR="0009182F" w:rsidRPr="009D0ACD" w14:paraId="3938DC59" w14:textId="77777777" w:rsidTr="00615CEA">
        <w:trPr>
          <w:trHeight w:val="70"/>
        </w:trPr>
        <w:tc>
          <w:tcPr>
            <w:tcW w:w="4111" w:type="dxa"/>
            <w:shd w:val="clear" w:color="auto" w:fill="auto"/>
            <w:noWrap/>
            <w:vAlign w:val="bottom"/>
            <w:hideMark/>
          </w:tcPr>
          <w:p w14:paraId="7585B1D7" w14:textId="77777777" w:rsidR="0009182F" w:rsidRPr="009D0ACD" w:rsidRDefault="0009182F" w:rsidP="00615CEA">
            <w:pPr>
              <w:spacing w:after="0"/>
              <w:rPr>
                <w:color w:val="000000"/>
              </w:rPr>
            </w:pPr>
            <w:r w:rsidRPr="009D0ACD">
              <w:rPr>
                <w:color w:val="000000"/>
              </w:rPr>
              <w:t>−  На рельеф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25048396" w14:textId="77777777" w:rsidR="0009182F" w:rsidRPr="009D0ACD" w:rsidRDefault="0009182F" w:rsidP="00615CEA">
            <w:pPr>
              <w:spacing w:after="0"/>
              <w:rPr>
                <w:color w:val="000000"/>
              </w:rPr>
            </w:pPr>
          </w:p>
        </w:tc>
      </w:tr>
      <w:tr w:rsidR="0009182F" w:rsidRPr="009D0ACD" w14:paraId="4B9493B5" w14:textId="77777777" w:rsidTr="00615CEA">
        <w:trPr>
          <w:trHeight w:val="79"/>
        </w:trPr>
        <w:tc>
          <w:tcPr>
            <w:tcW w:w="4111" w:type="dxa"/>
            <w:shd w:val="clear" w:color="auto" w:fill="auto"/>
            <w:noWrap/>
            <w:vAlign w:val="bottom"/>
            <w:hideMark/>
          </w:tcPr>
          <w:p w14:paraId="556A076A" w14:textId="77777777" w:rsidR="0009182F" w:rsidRPr="009D0ACD" w:rsidRDefault="0009182F" w:rsidP="00615CEA">
            <w:pPr>
              <w:spacing w:after="0"/>
              <w:rPr>
                <w:color w:val="000000"/>
              </w:rPr>
            </w:pPr>
            <w:r w:rsidRPr="009D0ACD">
              <w:rPr>
                <w:color w:val="000000"/>
              </w:rPr>
              <w:t>−  В водоем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5FAB597A" w14:textId="77777777" w:rsidR="0009182F" w:rsidRPr="009D0ACD" w:rsidRDefault="0009182F" w:rsidP="00615CEA">
            <w:pPr>
              <w:spacing w:after="0"/>
              <w:rPr>
                <w:color w:val="000000"/>
              </w:rPr>
            </w:pPr>
          </w:p>
        </w:tc>
      </w:tr>
      <w:tr w:rsidR="0009182F" w:rsidRPr="009D0ACD" w14:paraId="5889F4A7" w14:textId="77777777" w:rsidTr="00615CEA">
        <w:trPr>
          <w:trHeight w:val="265"/>
        </w:trPr>
        <w:tc>
          <w:tcPr>
            <w:tcW w:w="4111" w:type="dxa"/>
            <w:shd w:val="clear" w:color="auto" w:fill="auto"/>
            <w:noWrap/>
            <w:vAlign w:val="bottom"/>
            <w:hideMark/>
          </w:tcPr>
          <w:p w14:paraId="1DF3604C" w14:textId="77777777" w:rsidR="0009182F" w:rsidRPr="009D0ACD" w:rsidRDefault="0009182F" w:rsidP="00615CEA">
            <w:pPr>
              <w:spacing w:after="0"/>
              <w:jc w:val="center"/>
              <w:rPr>
                <w:i/>
                <w:iCs/>
                <w:color w:val="000000"/>
              </w:rPr>
            </w:pPr>
            <w:r w:rsidRPr="009D0ACD">
              <w:rPr>
                <w:i/>
                <w:iCs/>
                <w:color w:val="000000"/>
              </w:rPr>
              <w:t xml:space="preserve"> (классификация водоем</w:t>
            </w:r>
            <w:r>
              <w:rPr>
                <w:i/>
                <w:iCs/>
                <w:color w:val="000000"/>
              </w:rPr>
              <w:t>а</w:t>
            </w:r>
            <w:r w:rsidRPr="009D0ACD">
              <w:rPr>
                <w:i/>
                <w:iCs/>
                <w:color w:val="000000"/>
              </w:rPr>
              <w:t>)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1CC1F969" w14:textId="77777777" w:rsidR="0009182F" w:rsidRPr="009D0ACD" w:rsidRDefault="0009182F" w:rsidP="00615CEA">
            <w:pPr>
              <w:spacing w:after="0"/>
              <w:rPr>
                <w:color w:val="000000"/>
              </w:rPr>
            </w:pPr>
          </w:p>
        </w:tc>
      </w:tr>
      <w:tr w:rsidR="0009182F" w:rsidRPr="009D0ACD" w14:paraId="7052F618" w14:textId="77777777" w:rsidTr="00615CEA">
        <w:trPr>
          <w:trHeight w:val="265"/>
        </w:trPr>
        <w:tc>
          <w:tcPr>
            <w:tcW w:w="4111" w:type="dxa"/>
            <w:shd w:val="clear" w:color="auto" w:fill="auto"/>
            <w:noWrap/>
            <w:vAlign w:val="bottom"/>
          </w:tcPr>
          <w:p w14:paraId="3F7B9DC2" w14:textId="77777777" w:rsidR="0009182F" w:rsidRPr="009D0ACD" w:rsidRDefault="0009182F" w:rsidP="00615CEA">
            <w:pPr>
              <w:spacing w:after="0"/>
              <w:rPr>
                <w:i/>
                <w:iCs/>
                <w:color w:val="000000"/>
              </w:rPr>
            </w:pPr>
            <w:r>
              <w:rPr>
                <w:color w:val="000000"/>
              </w:rPr>
              <w:t>- Системы оборотного водоснабжения</w:t>
            </w:r>
          </w:p>
        </w:tc>
        <w:tc>
          <w:tcPr>
            <w:tcW w:w="5670" w:type="dxa"/>
            <w:shd w:val="clear" w:color="auto" w:fill="auto"/>
            <w:noWrap/>
            <w:vAlign w:val="bottom"/>
          </w:tcPr>
          <w:p w14:paraId="045FF552" w14:textId="77777777" w:rsidR="0009182F" w:rsidRPr="009D0ACD" w:rsidRDefault="0009182F" w:rsidP="00615CEA">
            <w:pPr>
              <w:spacing w:after="0"/>
              <w:rPr>
                <w:color w:val="000000"/>
              </w:rPr>
            </w:pPr>
          </w:p>
        </w:tc>
      </w:tr>
    </w:tbl>
    <w:p w14:paraId="39B7F679" w14:textId="77777777" w:rsidR="0009182F" w:rsidRDefault="0009182F" w:rsidP="0009182F">
      <w:pPr>
        <w:spacing w:after="0"/>
        <w:jc w:val="right"/>
        <w:rPr>
          <w:rFonts w:eastAsia="Times New Roman" w:cs="Times New Roman"/>
          <w:b/>
          <w:bCs/>
          <w:color w:val="000000"/>
          <w:sz w:val="24"/>
          <w:szCs w:val="24"/>
        </w:rPr>
      </w:pPr>
      <w:r w:rsidRPr="00EB1BB1">
        <w:rPr>
          <w:rFonts w:eastAsia="Times New Roman" w:cs="Times New Roman"/>
          <w:bCs/>
          <w:i/>
          <w:color w:val="000000"/>
          <w:sz w:val="24"/>
          <w:szCs w:val="24"/>
        </w:rPr>
        <w:t>*нужное отметить</w:t>
      </w:r>
    </w:p>
    <w:p w14:paraId="61774E41" w14:textId="77777777" w:rsidR="0009182F" w:rsidRDefault="0009182F" w:rsidP="0009182F">
      <w:pPr>
        <w:spacing w:after="0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39020CB3" w14:textId="77777777" w:rsidR="0009182F" w:rsidRDefault="0009182F" w:rsidP="0009182F">
      <w:pPr>
        <w:spacing w:after="0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1EADF6E3" w14:textId="77777777" w:rsidR="0009182F" w:rsidRDefault="0009182F" w:rsidP="0009182F">
      <w:pPr>
        <w:spacing w:after="0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12E51D5D" w14:textId="77777777" w:rsidR="0009182F" w:rsidRDefault="0009182F" w:rsidP="0009182F">
      <w:pPr>
        <w:spacing w:after="0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7AA4236B" w14:textId="77777777" w:rsidR="0009182F" w:rsidRDefault="0009182F" w:rsidP="0009182F">
      <w:pPr>
        <w:spacing w:after="0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05EFA747" w14:textId="77777777" w:rsidR="0009182F" w:rsidRDefault="0009182F" w:rsidP="0009182F">
      <w:pPr>
        <w:spacing w:after="0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55F0F561" w14:textId="77777777" w:rsidR="0009182F" w:rsidRDefault="0009182F" w:rsidP="0009182F">
      <w:pPr>
        <w:spacing w:after="0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180278FC" w14:textId="77777777" w:rsidR="0009182F" w:rsidRPr="006C69F2" w:rsidRDefault="0009182F" w:rsidP="0009182F">
      <w:pPr>
        <w:spacing w:after="0"/>
        <w:rPr>
          <w:rFonts w:eastAsia="Times New Roman" w:cs="Times New Roman"/>
          <w:b/>
          <w:bCs/>
          <w:color w:val="000000"/>
          <w:sz w:val="24"/>
          <w:szCs w:val="24"/>
        </w:rPr>
      </w:pPr>
      <w:r>
        <w:rPr>
          <w:rFonts w:eastAsia="Times New Roman" w:cs="Times New Roman"/>
          <w:b/>
          <w:bCs/>
          <w:color w:val="000000"/>
          <w:sz w:val="24"/>
          <w:szCs w:val="24"/>
        </w:rPr>
        <w:t>7</w:t>
      </w:r>
      <w:r w:rsidRPr="006C69F2">
        <w:rPr>
          <w:rFonts w:eastAsia="Times New Roman" w:cs="Times New Roman"/>
          <w:b/>
          <w:bCs/>
          <w:color w:val="000000"/>
          <w:sz w:val="24"/>
          <w:szCs w:val="24"/>
        </w:rPr>
        <w:t>. Проектирование:</w:t>
      </w:r>
    </w:p>
    <w:p w14:paraId="31E820DB" w14:textId="77777777" w:rsidR="0009182F" w:rsidRPr="004048CB" w:rsidRDefault="0009182F" w:rsidP="0009182F">
      <w:pPr>
        <w:spacing w:after="0"/>
        <w:rPr>
          <w:rFonts w:eastAsia="Times New Roman" w:cs="Times New Roman"/>
          <w:sz w:val="24"/>
          <w:szCs w:val="24"/>
        </w:rPr>
      </w:pPr>
    </w:p>
    <w:tbl>
      <w:tblPr>
        <w:tblW w:w="97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06"/>
        <w:gridCol w:w="5670"/>
      </w:tblGrid>
      <w:tr w:rsidR="0009182F" w:rsidRPr="006C69F2" w14:paraId="5656C6FA" w14:textId="77777777" w:rsidTr="00615CEA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414C13" w14:textId="77777777" w:rsidR="0009182F" w:rsidRPr="004048CB" w:rsidRDefault="0009182F" w:rsidP="00615CEA">
            <w:pPr>
              <w:spacing w:after="0"/>
              <w:rPr>
                <w:rFonts w:eastAsia="Times New Roman" w:cs="Times New Roman"/>
                <w:sz w:val="24"/>
                <w:szCs w:val="24"/>
              </w:rPr>
            </w:pPr>
            <w:r w:rsidRPr="006C69F2">
              <w:rPr>
                <w:rFonts w:eastAsia="Times New Roman" w:cs="Times New Roman"/>
                <w:color w:val="000000"/>
                <w:sz w:val="24"/>
                <w:szCs w:val="24"/>
              </w:rPr>
              <w:lastRenderedPageBreak/>
              <w:t>Стадийность проектирования (П/РД/П+РД)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03890" w14:textId="77777777" w:rsidR="0009182F" w:rsidRPr="006C69F2" w:rsidRDefault="0009182F" w:rsidP="00615CEA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09182F" w:rsidRPr="006C69F2" w14:paraId="1B1A0498" w14:textId="77777777" w:rsidTr="00615CEA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1C366A" w14:textId="77777777" w:rsidR="0009182F" w:rsidRPr="004048CB" w:rsidRDefault="0009182F" w:rsidP="00615CEA">
            <w:pPr>
              <w:spacing w:after="0"/>
              <w:rPr>
                <w:rFonts w:eastAsia="Times New Roman" w:cs="Times New Roman"/>
                <w:sz w:val="24"/>
                <w:szCs w:val="24"/>
              </w:rPr>
            </w:pPr>
            <w:r w:rsidRPr="006C69F2">
              <w:rPr>
                <w:rFonts w:eastAsia="Times New Roman" w:cs="Times New Roman"/>
                <w:color w:val="000000"/>
                <w:sz w:val="24"/>
                <w:szCs w:val="24"/>
              </w:rPr>
              <w:t>Необходимость проекта сокращения</w:t>
            </w:r>
            <w:r w:rsidRPr="004048CB">
              <w:rPr>
                <w:rFonts w:eastAsia="Times New Roman" w:cs="Times New Roman"/>
                <w:color w:val="000000"/>
                <w:sz w:val="24"/>
                <w:szCs w:val="24"/>
              </w:rPr>
              <w:br/>
            </w:r>
            <w:r w:rsidRPr="006C69F2">
              <w:rPr>
                <w:rFonts w:eastAsia="Times New Roman" w:cs="Times New Roman"/>
                <w:color w:val="000000"/>
                <w:sz w:val="24"/>
                <w:szCs w:val="24"/>
              </w:rPr>
              <w:t>санитарно-защитной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r w:rsidRPr="006C69F2">
              <w:rPr>
                <w:rFonts w:eastAsia="Times New Roman" w:cs="Times New Roman"/>
                <w:color w:val="000000"/>
                <w:sz w:val="24"/>
                <w:szCs w:val="24"/>
              </w:rPr>
              <w:t>зоны (да, нет)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0794C" w14:textId="77777777" w:rsidR="0009182F" w:rsidRPr="006C69F2" w:rsidRDefault="0009182F" w:rsidP="00615CEA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502F0699" w14:textId="77777777" w:rsidR="0009182F" w:rsidRDefault="0009182F" w:rsidP="0009182F">
      <w:pPr>
        <w:spacing w:after="0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371CEB15" w14:textId="77777777" w:rsidR="0009182F" w:rsidRPr="006C69F2" w:rsidRDefault="0009182F" w:rsidP="0009182F">
      <w:pPr>
        <w:spacing w:after="0"/>
        <w:rPr>
          <w:rFonts w:eastAsia="Times New Roman" w:cs="Times New Roman"/>
          <w:b/>
          <w:bCs/>
          <w:color w:val="000000"/>
          <w:sz w:val="24"/>
          <w:szCs w:val="24"/>
        </w:rPr>
      </w:pPr>
      <w:r>
        <w:rPr>
          <w:rFonts w:eastAsia="Times New Roman" w:cs="Times New Roman"/>
          <w:b/>
          <w:bCs/>
          <w:color w:val="000000"/>
          <w:sz w:val="24"/>
          <w:szCs w:val="24"/>
        </w:rPr>
        <w:t>8</w:t>
      </w:r>
      <w:r w:rsidRPr="006C69F2">
        <w:rPr>
          <w:rFonts w:eastAsia="Times New Roman" w:cs="Times New Roman"/>
          <w:b/>
          <w:bCs/>
          <w:color w:val="000000"/>
          <w:sz w:val="24"/>
          <w:szCs w:val="24"/>
        </w:rPr>
        <w:t>. Наличие существующих сооружений:</w:t>
      </w:r>
    </w:p>
    <w:p w14:paraId="6B7353C0" w14:textId="77777777" w:rsidR="0009182F" w:rsidRPr="004048CB" w:rsidRDefault="0009182F" w:rsidP="0009182F">
      <w:pPr>
        <w:spacing w:after="0"/>
        <w:rPr>
          <w:rFonts w:eastAsia="Times New Roman" w:cs="Times New Roman"/>
          <w:sz w:val="24"/>
          <w:szCs w:val="24"/>
        </w:rPr>
      </w:pPr>
    </w:p>
    <w:tbl>
      <w:tblPr>
        <w:tblW w:w="97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06"/>
        <w:gridCol w:w="5670"/>
      </w:tblGrid>
      <w:tr w:rsidR="0009182F" w:rsidRPr="006C69F2" w14:paraId="3685E6D2" w14:textId="77777777" w:rsidTr="00615CEA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60E5C2" w14:textId="77777777" w:rsidR="0009182F" w:rsidRPr="004048CB" w:rsidRDefault="0009182F" w:rsidP="00615CEA">
            <w:pPr>
              <w:spacing w:after="0"/>
              <w:rPr>
                <w:rFonts w:eastAsia="Times New Roman" w:cs="Times New Roman"/>
                <w:sz w:val="24"/>
                <w:szCs w:val="24"/>
              </w:rPr>
            </w:pPr>
            <w:r w:rsidRPr="006C69F2">
              <w:rPr>
                <w:rFonts w:eastAsia="Times New Roman" w:cs="Times New Roman"/>
                <w:color w:val="000000"/>
                <w:sz w:val="24"/>
                <w:szCs w:val="24"/>
              </w:rPr>
              <w:t>Наличие существующих очистных</w:t>
            </w:r>
            <w:r w:rsidRPr="004048CB">
              <w:rPr>
                <w:rFonts w:eastAsia="Times New Roman" w:cs="Times New Roman"/>
                <w:color w:val="000000"/>
                <w:sz w:val="24"/>
                <w:szCs w:val="24"/>
              </w:rPr>
              <w:br/>
            </w:r>
            <w:r w:rsidRPr="006C69F2">
              <w:rPr>
                <w:rFonts w:eastAsia="Times New Roman" w:cs="Times New Roman"/>
                <w:color w:val="000000"/>
                <w:sz w:val="24"/>
                <w:szCs w:val="24"/>
              </w:rPr>
              <w:t>сооружений (да, нет), отдельного</w:t>
            </w:r>
            <w:r w:rsidRPr="004048CB">
              <w:rPr>
                <w:rFonts w:eastAsia="Times New Roman" w:cs="Times New Roman"/>
                <w:color w:val="000000"/>
                <w:sz w:val="24"/>
                <w:szCs w:val="24"/>
              </w:rPr>
              <w:br/>
            </w:r>
            <w:r w:rsidRPr="006C69F2">
              <w:rPr>
                <w:rFonts w:eastAsia="Times New Roman" w:cs="Times New Roman"/>
                <w:color w:val="000000"/>
                <w:sz w:val="24"/>
                <w:szCs w:val="24"/>
              </w:rPr>
              <w:t>оборудования, их состав, состояние и</w:t>
            </w:r>
            <w:r w:rsidRPr="004048CB">
              <w:rPr>
                <w:rFonts w:eastAsia="Times New Roman" w:cs="Times New Roman"/>
                <w:color w:val="000000"/>
                <w:sz w:val="24"/>
                <w:szCs w:val="24"/>
              </w:rPr>
              <w:br/>
            </w:r>
            <w:r w:rsidRPr="006C69F2">
              <w:rPr>
                <w:rFonts w:eastAsia="Times New Roman" w:cs="Times New Roman"/>
                <w:color w:val="000000"/>
                <w:sz w:val="24"/>
                <w:szCs w:val="24"/>
              </w:rPr>
              <w:t>краткая характеристика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B2ACE" w14:textId="77777777" w:rsidR="0009182F" w:rsidRPr="006C69F2" w:rsidRDefault="0009182F" w:rsidP="00615CEA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49F4D2CA" w14:textId="77777777" w:rsidR="0009182F" w:rsidRPr="006C69F2" w:rsidRDefault="0009182F" w:rsidP="0009182F">
      <w:pPr>
        <w:spacing w:after="0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50477AAE" w14:textId="77777777" w:rsidR="0009182F" w:rsidRPr="006C69F2" w:rsidRDefault="0009182F" w:rsidP="0009182F">
      <w:pPr>
        <w:rPr>
          <w:rFonts w:eastAsia="Times New Roman" w:cs="Times New Roman"/>
          <w:b/>
          <w:bCs/>
          <w:i/>
          <w:iCs/>
          <w:color w:val="000000"/>
          <w:sz w:val="24"/>
          <w:szCs w:val="24"/>
        </w:rPr>
      </w:pPr>
      <w:r w:rsidRPr="006C69F2">
        <w:rPr>
          <w:rFonts w:eastAsia="Times New Roman" w:cs="Times New Roman"/>
          <w:b/>
          <w:bCs/>
          <w:color w:val="000000"/>
          <w:sz w:val="24"/>
          <w:szCs w:val="24"/>
        </w:rPr>
        <w:t>11. Другие исходные данные (по усмотрению Заказчика):</w:t>
      </w:r>
      <w:r w:rsidRPr="006C69F2">
        <w:rPr>
          <w:rFonts w:eastAsia="Times New Roman" w:cs="Times New Roman"/>
          <w:b/>
          <w:bCs/>
          <w:color w:val="000000"/>
          <w:sz w:val="24"/>
          <w:szCs w:val="24"/>
        </w:rPr>
        <w:br/>
      </w:r>
      <w:r w:rsidRPr="006C69F2">
        <w:rPr>
          <w:rFonts w:eastAsia="Times New Roman" w:cs="Times New Roman"/>
          <w:color w:val="000000"/>
          <w:sz w:val="24"/>
          <w:szCs w:val="24"/>
        </w:rPr>
        <w:t>_____________________________________________________________________________</w:t>
      </w:r>
      <w:r w:rsidRPr="006C69F2">
        <w:rPr>
          <w:rFonts w:eastAsia="Times New Roman" w:cs="Times New Roman"/>
          <w:color w:val="000000"/>
          <w:sz w:val="24"/>
          <w:szCs w:val="24"/>
        </w:rPr>
        <w:br/>
        <w:t>_____________________________________________________________________________</w:t>
      </w:r>
      <w:r w:rsidRPr="006C69F2">
        <w:rPr>
          <w:rFonts w:eastAsia="Times New Roman" w:cs="Times New Roman"/>
          <w:color w:val="000000"/>
          <w:sz w:val="24"/>
          <w:szCs w:val="24"/>
        </w:rPr>
        <w:br/>
        <w:t>_____________________________________________________________________________</w:t>
      </w:r>
      <w:r w:rsidRPr="006C69F2">
        <w:rPr>
          <w:rFonts w:eastAsia="Times New Roman" w:cs="Times New Roman"/>
          <w:color w:val="000000"/>
          <w:sz w:val="24"/>
          <w:szCs w:val="24"/>
        </w:rPr>
        <w:br/>
        <w:t>_____________________________________________________________________________</w:t>
      </w:r>
      <w:r w:rsidRPr="006C69F2">
        <w:rPr>
          <w:rFonts w:eastAsia="Times New Roman" w:cs="Times New Roman"/>
          <w:color w:val="000000"/>
          <w:sz w:val="24"/>
          <w:szCs w:val="24"/>
        </w:rPr>
        <w:br/>
        <w:t>_____________________________________________________________________________</w:t>
      </w:r>
      <w:r w:rsidRPr="006C69F2">
        <w:rPr>
          <w:rFonts w:eastAsia="Times New Roman" w:cs="Times New Roman"/>
          <w:color w:val="000000"/>
          <w:sz w:val="24"/>
          <w:szCs w:val="24"/>
        </w:rPr>
        <w:br/>
        <w:t>_____________________________________________________________________________</w:t>
      </w:r>
      <w:r w:rsidRPr="006C69F2">
        <w:rPr>
          <w:rFonts w:eastAsia="Times New Roman" w:cs="Times New Roman"/>
          <w:color w:val="000000"/>
          <w:sz w:val="24"/>
          <w:szCs w:val="24"/>
        </w:rPr>
        <w:br/>
      </w:r>
    </w:p>
    <w:p w14:paraId="613A433F" w14:textId="77777777" w:rsidR="0009182F" w:rsidRPr="006C69F2" w:rsidRDefault="0009182F" w:rsidP="0009182F">
      <w:pPr>
        <w:rPr>
          <w:rFonts w:eastAsia="Times New Roman" w:cs="Times New Roman"/>
          <w:color w:val="000000"/>
          <w:sz w:val="24"/>
          <w:szCs w:val="24"/>
        </w:rPr>
      </w:pPr>
      <w:r w:rsidRPr="006C69F2">
        <w:rPr>
          <w:rFonts w:eastAsia="Times New Roman" w:cs="Times New Roman"/>
          <w:b/>
          <w:bCs/>
          <w:i/>
          <w:iCs/>
          <w:color w:val="000000"/>
          <w:sz w:val="24"/>
          <w:szCs w:val="24"/>
        </w:rPr>
        <w:t xml:space="preserve">ОТВЕТСТВЕННОЕ ЛИЦО: </w:t>
      </w:r>
      <w:r w:rsidRPr="006C69F2">
        <w:rPr>
          <w:rFonts w:eastAsia="Times New Roman" w:cs="Times New Roman"/>
          <w:color w:val="000000"/>
          <w:sz w:val="24"/>
          <w:szCs w:val="24"/>
        </w:rPr>
        <w:t>____________________________________________________</w:t>
      </w:r>
      <w:r w:rsidRPr="006C69F2">
        <w:rPr>
          <w:rFonts w:eastAsia="Times New Roman" w:cs="Times New Roman"/>
          <w:color w:val="000000"/>
          <w:sz w:val="24"/>
          <w:szCs w:val="24"/>
        </w:rPr>
        <w:br/>
      </w:r>
    </w:p>
    <w:p w14:paraId="1332A028" w14:textId="77777777" w:rsidR="0009182F" w:rsidRPr="006C69F2" w:rsidRDefault="0009182F" w:rsidP="0009182F">
      <w:pPr>
        <w:rPr>
          <w:rFonts w:eastAsia="Times New Roman" w:cs="Arial"/>
          <w:i/>
          <w:iCs/>
          <w:color w:val="000000"/>
          <w:sz w:val="24"/>
          <w:szCs w:val="24"/>
        </w:rPr>
      </w:pPr>
      <w:r w:rsidRPr="006C69F2">
        <w:rPr>
          <w:rFonts w:eastAsia="Times New Roman" w:cs="Times New Roman"/>
          <w:color w:val="000000"/>
          <w:sz w:val="24"/>
          <w:szCs w:val="24"/>
        </w:rPr>
        <w:t xml:space="preserve">«_____» ___________20____ г. </w:t>
      </w:r>
      <w:r>
        <w:rPr>
          <w:rFonts w:eastAsia="Times New Roman" w:cs="Times New Roman"/>
          <w:color w:val="000000"/>
          <w:sz w:val="24"/>
          <w:szCs w:val="24"/>
        </w:rPr>
        <w:t xml:space="preserve"> </w:t>
      </w:r>
      <w:r w:rsidRPr="006C69F2">
        <w:rPr>
          <w:rFonts w:eastAsia="Times New Roman" w:cs="Times New Roman"/>
          <w:color w:val="000000"/>
          <w:sz w:val="24"/>
          <w:szCs w:val="24"/>
        </w:rPr>
        <w:t>Подпись:</w:t>
      </w:r>
      <w:r w:rsidRPr="006C69F2">
        <w:rPr>
          <w:rFonts w:eastAsia="Times New Roman" w:cs="Times New Roman"/>
          <w:color w:val="000000"/>
          <w:sz w:val="24"/>
          <w:szCs w:val="24"/>
        </w:rPr>
        <w:br/>
      </w:r>
    </w:p>
    <w:p w14:paraId="1836D0F6" w14:textId="77777777" w:rsidR="0009182F" w:rsidRPr="006C69F2" w:rsidRDefault="0009182F" w:rsidP="0009182F">
      <w:pPr>
        <w:rPr>
          <w:rFonts w:eastAsia="Times New Roman" w:cs="Arial"/>
          <w:i/>
          <w:iCs/>
          <w:color w:val="000000"/>
          <w:sz w:val="24"/>
          <w:szCs w:val="24"/>
        </w:rPr>
      </w:pPr>
    </w:p>
    <w:p w14:paraId="09FB2A36" w14:textId="77777777" w:rsidR="0009182F" w:rsidRPr="006C69F2" w:rsidRDefault="0009182F" w:rsidP="0009182F">
      <w:pPr>
        <w:jc w:val="right"/>
      </w:pPr>
      <w:r w:rsidRPr="006C69F2">
        <w:rPr>
          <w:rFonts w:eastAsia="Times New Roman" w:cs="Arial"/>
          <w:i/>
          <w:iCs/>
          <w:color w:val="000000"/>
          <w:sz w:val="24"/>
          <w:szCs w:val="24"/>
        </w:rPr>
        <w:t>Благодарим за проявленный интерес к нашей компании.</w:t>
      </w:r>
      <w:r w:rsidRPr="006C69F2">
        <w:rPr>
          <w:rFonts w:eastAsia="Times New Roman" w:cs="Arial"/>
          <w:i/>
          <w:iCs/>
          <w:color w:val="000000"/>
          <w:sz w:val="24"/>
          <w:szCs w:val="24"/>
        </w:rPr>
        <w:br/>
        <w:t>Надеемся на взаимовыгодное сотрудничество!</w:t>
      </w:r>
    </w:p>
    <w:p w14:paraId="48B71583" w14:textId="77777777" w:rsidR="0009182F" w:rsidRPr="0018658A" w:rsidRDefault="0009182F" w:rsidP="00965D17"/>
    <w:sectPr w:rsidR="0009182F" w:rsidRPr="0018658A" w:rsidSect="00A56DF0">
      <w:footerReference w:type="default" r:id="rId8"/>
      <w:pgSz w:w="11907" w:h="16839" w:code="9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789ECE" w14:textId="77777777" w:rsidR="00D22979" w:rsidRDefault="00D22979">
      <w:pPr>
        <w:spacing w:after="0"/>
      </w:pPr>
      <w:r>
        <w:separator/>
      </w:r>
    </w:p>
  </w:endnote>
  <w:endnote w:type="continuationSeparator" w:id="0">
    <w:p w14:paraId="4C4B8032" w14:textId="77777777" w:rsidR="00D22979" w:rsidRDefault="00D2297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BDC639" w14:textId="3B18BCE3" w:rsidR="00050C8B" w:rsidRDefault="000D5AB1">
    <w:pPr>
      <w:pStyle w:val="a9"/>
    </w:pPr>
    <w:r>
      <w:rPr>
        <w:lang w:bidi="ru-RU"/>
      </w:rPr>
      <w:t xml:space="preserve">Стр. </w:t>
    </w:r>
    <w:r>
      <w:rPr>
        <w:lang w:bidi="ru-RU"/>
      </w:rPr>
      <w:fldChar w:fldCharType="begin"/>
    </w:r>
    <w:r>
      <w:rPr>
        <w:lang w:bidi="ru-RU"/>
      </w:rPr>
      <w:instrText xml:space="preserve"> PAGE   \* MERGEFORMAT </w:instrText>
    </w:r>
    <w:r>
      <w:rPr>
        <w:lang w:bidi="ru-RU"/>
      </w:rPr>
      <w:fldChar w:fldCharType="separate"/>
    </w:r>
    <w:r w:rsidR="00A56DF0">
      <w:rPr>
        <w:noProof/>
        <w:lang w:bidi="ru-RU"/>
      </w:rPr>
      <w:t>3</w:t>
    </w:r>
    <w:r>
      <w:rPr>
        <w:noProof/>
        <w:lang w:bidi="ru-RU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0E3012" w14:textId="77777777" w:rsidR="00D22979" w:rsidRDefault="00D22979">
      <w:pPr>
        <w:spacing w:after="0"/>
      </w:pPr>
      <w:r>
        <w:separator/>
      </w:r>
    </w:p>
  </w:footnote>
  <w:footnote w:type="continuationSeparator" w:id="0">
    <w:p w14:paraId="074E473F" w14:textId="77777777" w:rsidR="00D22979" w:rsidRDefault="00D22979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DA021A2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058F67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0B68DE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084E0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B84D1A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92258F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CCADBA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3FC7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83221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842FF88"/>
    <w:lvl w:ilvl="0">
      <w:start w:val="1"/>
      <w:numFmt w:val="bullet"/>
      <w:lvlText w:val="·"/>
      <w:lvlJc w:val="left"/>
      <w:pPr>
        <w:tabs>
          <w:tab w:val="num" w:pos="144"/>
        </w:tabs>
        <w:ind w:left="144" w:hanging="144"/>
      </w:pPr>
      <w:rPr>
        <w:rFonts w:ascii="Cambria" w:hAnsi="Cambria" w:hint="default"/>
      </w:rPr>
    </w:lvl>
  </w:abstractNum>
  <w:abstractNum w:abstractNumId="10" w15:restartNumberingAfterBreak="0">
    <w:nsid w:val="03435DE5"/>
    <w:multiLevelType w:val="multilevel"/>
    <w:tmpl w:val="04090023"/>
    <w:lvl w:ilvl="0">
      <w:start w:val="1"/>
      <w:numFmt w:val="upperRoman"/>
      <w:lvlText w:val="Статья %1."/>
      <w:lvlJc w:val="left"/>
      <w:pPr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34A56C4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6C52B42"/>
    <w:multiLevelType w:val="multilevel"/>
    <w:tmpl w:val="38101482"/>
    <w:lvl w:ilvl="0">
      <w:start w:val="1"/>
      <w:numFmt w:val="upperRoman"/>
      <w:lvlText w:val="Статья %1."/>
      <w:lvlJc w:val="left"/>
      <w:pPr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7C3B492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9"/>
  </w:num>
  <w:num w:numId="3">
    <w:abstractNumId w:val="8"/>
  </w:num>
  <w:num w:numId="4">
    <w:abstractNumId w:val="8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1"/>
  </w:num>
  <w:num w:numId="14">
    <w:abstractNumId w:val="13"/>
  </w:num>
  <w:num w:numId="15">
    <w:abstractNumId w:val="12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58A"/>
    <w:rsid w:val="0009182F"/>
    <w:rsid w:val="000D5AB1"/>
    <w:rsid w:val="0018658A"/>
    <w:rsid w:val="002045EB"/>
    <w:rsid w:val="00224BE7"/>
    <w:rsid w:val="00293B83"/>
    <w:rsid w:val="00302A2C"/>
    <w:rsid w:val="00381669"/>
    <w:rsid w:val="0052105A"/>
    <w:rsid w:val="00673C35"/>
    <w:rsid w:val="006A3CE7"/>
    <w:rsid w:val="0072298D"/>
    <w:rsid w:val="0076387D"/>
    <w:rsid w:val="00777674"/>
    <w:rsid w:val="0088623F"/>
    <w:rsid w:val="008F15C5"/>
    <w:rsid w:val="00965D17"/>
    <w:rsid w:val="009E5502"/>
    <w:rsid w:val="00A27383"/>
    <w:rsid w:val="00A56DF0"/>
    <w:rsid w:val="00A736B0"/>
    <w:rsid w:val="00B65586"/>
    <w:rsid w:val="00C83E3C"/>
    <w:rsid w:val="00D02A74"/>
    <w:rsid w:val="00D20E45"/>
    <w:rsid w:val="00D22979"/>
    <w:rsid w:val="00D905F1"/>
    <w:rsid w:val="00DF56DD"/>
    <w:rsid w:val="00F81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D0ED29"/>
  <w15:chartTrackingRefBased/>
  <w15:docId w15:val="{55CABFEB-3632-40ED-B01F-BC17BDA28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404040" w:themeColor="text1" w:themeTint="BF"/>
        <w:sz w:val="22"/>
        <w:szCs w:val="22"/>
        <w:lang w:val="ru-RU" w:eastAsia="en-US" w:bidi="ar-SA"/>
      </w:rPr>
    </w:rPrDefault>
    <w:pPrDefault>
      <w:pPr>
        <w:spacing w:after="2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iPriority="1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iPriority="3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7383"/>
  </w:style>
  <w:style w:type="paragraph" w:styleId="1">
    <w:name w:val="heading 1"/>
    <w:basedOn w:val="a"/>
    <w:link w:val="10"/>
    <w:uiPriority w:val="9"/>
    <w:qFormat/>
    <w:rsid w:val="0076387D"/>
    <w:pPr>
      <w:keepNext/>
      <w:keepLines/>
      <w:spacing w:before="400" w:after="100"/>
      <w:contextualSpacing/>
      <w:outlineLvl w:val="0"/>
    </w:pPr>
    <w:rPr>
      <w:rFonts w:asciiTheme="majorHAnsi" w:eastAsiaTheme="majorEastAsia" w:hAnsiTheme="majorHAnsi" w:cstheme="majorBidi"/>
      <w:b/>
      <w:color w:val="2A7B88" w:themeColor="accent1" w:themeShade="BF"/>
      <w:sz w:val="24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6387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A7B88" w:themeColor="accent1" w:themeShade="BF"/>
      <w:sz w:val="26"/>
      <w:szCs w:val="2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6387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6387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1"/>
    <w:qFormat/>
    <w:rsid w:val="00673C35"/>
    <w:pPr>
      <w:pBdr>
        <w:bottom w:val="single" w:sz="12" w:space="4" w:color="39A5B7" w:themeColor="accent1"/>
      </w:pBdr>
      <w:spacing w:after="120"/>
      <w:contextualSpacing/>
    </w:pPr>
    <w:rPr>
      <w:rFonts w:asciiTheme="majorHAnsi" w:eastAsiaTheme="majorEastAsia" w:hAnsiTheme="majorHAnsi" w:cstheme="majorBidi"/>
      <w:color w:val="2A7B88" w:themeColor="accent1" w:themeShade="BF"/>
      <w:kern w:val="28"/>
      <w:sz w:val="56"/>
    </w:rPr>
  </w:style>
  <w:style w:type="character" w:customStyle="1" w:styleId="a4">
    <w:name w:val="Заголовок Знак"/>
    <w:basedOn w:val="a0"/>
    <w:link w:val="a3"/>
    <w:uiPriority w:val="1"/>
    <w:rsid w:val="00673C35"/>
    <w:rPr>
      <w:rFonts w:asciiTheme="majorHAnsi" w:eastAsiaTheme="majorEastAsia" w:hAnsiTheme="majorHAnsi" w:cstheme="majorBidi"/>
      <w:color w:val="2A7B88" w:themeColor="accent1" w:themeShade="BF"/>
      <w:kern w:val="28"/>
      <w:sz w:val="56"/>
    </w:rPr>
  </w:style>
  <w:style w:type="paragraph" w:styleId="a5">
    <w:name w:val="Date"/>
    <w:basedOn w:val="a"/>
    <w:next w:val="a6"/>
    <w:link w:val="a7"/>
    <w:uiPriority w:val="2"/>
    <w:unhideWhenUsed/>
    <w:qFormat/>
    <w:rsid w:val="00673C35"/>
    <w:pPr>
      <w:spacing w:before="720"/>
      <w:contextualSpacing/>
    </w:pPr>
    <w:rPr>
      <w:b/>
      <w:bCs/>
      <w:color w:val="0D0D0D" w:themeColor="text1" w:themeTint="F2"/>
    </w:rPr>
  </w:style>
  <w:style w:type="character" w:customStyle="1" w:styleId="a7">
    <w:name w:val="Дата Знак"/>
    <w:basedOn w:val="a0"/>
    <w:link w:val="a5"/>
    <w:uiPriority w:val="2"/>
    <w:rsid w:val="00673C35"/>
    <w:rPr>
      <w:b/>
      <w:bCs/>
      <w:color w:val="0D0D0D" w:themeColor="text1" w:themeTint="F2"/>
    </w:rPr>
  </w:style>
  <w:style w:type="paragraph" w:customStyle="1" w:styleId="a6">
    <w:name w:val="Адрес"/>
    <w:basedOn w:val="a"/>
    <w:next w:val="a8"/>
    <w:uiPriority w:val="3"/>
    <w:qFormat/>
    <w:rsid w:val="00965D17"/>
    <w:pPr>
      <w:spacing w:line="336" w:lineRule="auto"/>
      <w:contextualSpacing/>
    </w:pPr>
  </w:style>
  <w:style w:type="paragraph" w:styleId="a9">
    <w:name w:val="footer"/>
    <w:basedOn w:val="a"/>
    <w:link w:val="aa"/>
    <w:uiPriority w:val="99"/>
    <w:unhideWhenUsed/>
    <w:rsid w:val="000D5AB1"/>
    <w:pPr>
      <w:spacing w:after="0"/>
      <w:jc w:val="right"/>
    </w:pPr>
    <w:rPr>
      <w:rFonts w:eastAsiaTheme="minorEastAsia"/>
      <w:color w:val="2A7B88" w:themeColor="accent1" w:themeShade="BF"/>
    </w:rPr>
  </w:style>
  <w:style w:type="character" w:customStyle="1" w:styleId="aa">
    <w:name w:val="Нижний колонтитул Знак"/>
    <w:basedOn w:val="a0"/>
    <w:link w:val="a9"/>
    <w:uiPriority w:val="99"/>
    <w:rsid w:val="000D5AB1"/>
    <w:rPr>
      <w:rFonts w:eastAsiaTheme="minorEastAsia"/>
      <w:color w:val="2A7B88" w:themeColor="accent1" w:themeShade="BF"/>
    </w:rPr>
  </w:style>
  <w:style w:type="paragraph" w:styleId="a8">
    <w:name w:val="Salutation"/>
    <w:basedOn w:val="a"/>
    <w:next w:val="a"/>
    <w:link w:val="ab"/>
    <w:uiPriority w:val="4"/>
    <w:unhideWhenUsed/>
    <w:qFormat/>
    <w:rsid w:val="00965D17"/>
    <w:pPr>
      <w:spacing w:before="800" w:after="180"/>
    </w:pPr>
    <w:rPr>
      <w:b/>
      <w:bCs/>
      <w:color w:val="0D0D0D" w:themeColor="text1" w:themeTint="F2"/>
    </w:rPr>
  </w:style>
  <w:style w:type="character" w:customStyle="1" w:styleId="ab">
    <w:name w:val="Приветствие Знак"/>
    <w:basedOn w:val="a0"/>
    <w:link w:val="a8"/>
    <w:uiPriority w:val="4"/>
    <w:rsid w:val="00965D17"/>
    <w:rPr>
      <w:b/>
      <w:bCs/>
      <w:color w:val="0D0D0D" w:themeColor="text1" w:themeTint="F2"/>
      <w:sz w:val="18"/>
      <w:szCs w:val="18"/>
    </w:rPr>
  </w:style>
  <w:style w:type="paragraph" w:styleId="ac">
    <w:name w:val="Closing"/>
    <w:basedOn w:val="a"/>
    <w:next w:val="ad"/>
    <w:link w:val="ae"/>
    <w:uiPriority w:val="5"/>
    <w:unhideWhenUsed/>
    <w:qFormat/>
    <w:rsid w:val="00965D17"/>
    <w:pPr>
      <w:spacing w:before="720" w:after="0"/>
    </w:pPr>
    <w:rPr>
      <w:b/>
      <w:bCs/>
      <w:color w:val="0D0D0D" w:themeColor="text1" w:themeTint="F2"/>
    </w:rPr>
  </w:style>
  <w:style w:type="character" w:customStyle="1" w:styleId="ae">
    <w:name w:val="Прощание Знак"/>
    <w:basedOn w:val="a0"/>
    <w:link w:val="ac"/>
    <w:uiPriority w:val="5"/>
    <w:rsid w:val="00965D17"/>
    <w:rPr>
      <w:b/>
      <w:bCs/>
      <w:color w:val="0D0D0D" w:themeColor="text1" w:themeTint="F2"/>
      <w:sz w:val="18"/>
      <w:szCs w:val="18"/>
    </w:rPr>
  </w:style>
  <w:style w:type="paragraph" w:styleId="ad">
    <w:name w:val="Signature"/>
    <w:basedOn w:val="a"/>
    <w:next w:val="a"/>
    <w:link w:val="af"/>
    <w:uiPriority w:val="6"/>
    <w:unhideWhenUsed/>
    <w:qFormat/>
    <w:rsid w:val="00965D17"/>
    <w:pPr>
      <w:spacing w:before="1080"/>
      <w:contextualSpacing/>
    </w:pPr>
    <w:rPr>
      <w:b/>
      <w:bCs/>
      <w:color w:val="0D0D0D" w:themeColor="text1" w:themeTint="F2"/>
    </w:rPr>
  </w:style>
  <w:style w:type="character" w:customStyle="1" w:styleId="af">
    <w:name w:val="Подпись Знак"/>
    <w:basedOn w:val="a0"/>
    <w:link w:val="ad"/>
    <w:uiPriority w:val="6"/>
    <w:rsid w:val="00965D17"/>
    <w:rPr>
      <w:b/>
      <w:bCs/>
      <w:color w:val="0D0D0D" w:themeColor="text1" w:themeTint="F2"/>
      <w:sz w:val="18"/>
      <w:szCs w:val="18"/>
    </w:rPr>
  </w:style>
  <w:style w:type="paragraph" w:styleId="af0">
    <w:name w:val="header"/>
    <w:basedOn w:val="a"/>
    <w:link w:val="af1"/>
    <w:uiPriority w:val="99"/>
    <w:unhideWhenUsed/>
    <w:rsid w:val="000D5AB1"/>
    <w:pPr>
      <w:spacing w:after="0"/>
    </w:pPr>
    <w:rPr>
      <w:rFonts w:eastAsiaTheme="minorEastAsia"/>
    </w:rPr>
  </w:style>
  <w:style w:type="character" w:customStyle="1" w:styleId="af1">
    <w:name w:val="Верхний колонтитул Знак"/>
    <w:basedOn w:val="a0"/>
    <w:link w:val="af0"/>
    <w:uiPriority w:val="99"/>
    <w:rsid w:val="000D5AB1"/>
    <w:rPr>
      <w:rFonts w:eastAsiaTheme="minorEastAsia"/>
    </w:rPr>
  </w:style>
  <w:style w:type="character" w:customStyle="1" w:styleId="10">
    <w:name w:val="Заголовок 1 Знак"/>
    <w:basedOn w:val="a0"/>
    <w:link w:val="1"/>
    <w:uiPriority w:val="9"/>
    <w:rsid w:val="00965D17"/>
    <w:rPr>
      <w:rFonts w:asciiTheme="majorHAnsi" w:eastAsiaTheme="majorEastAsia" w:hAnsiTheme="majorHAnsi" w:cstheme="majorBidi"/>
      <w:b/>
      <w:color w:val="2A7B88" w:themeColor="accent1" w:themeShade="BF"/>
      <w:sz w:val="24"/>
      <w:szCs w:val="32"/>
    </w:rPr>
  </w:style>
  <w:style w:type="paragraph" w:styleId="af2">
    <w:name w:val="Subtitle"/>
    <w:basedOn w:val="a"/>
    <w:link w:val="af3"/>
    <w:uiPriority w:val="11"/>
    <w:semiHidden/>
    <w:unhideWhenUsed/>
    <w:qFormat/>
    <w:rsid w:val="000D5AB1"/>
    <w:pPr>
      <w:numPr>
        <w:ilvl w:val="1"/>
      </w:numPr>
      <w:spacing w:after="160"/>
      <w:contextualSpacing/>
    </w:pPr>
    <w:rPr>
      <w:rFonts w:eastAsiaTheme="minorEastAsia"/>
      <w:color w:val="5A5A5A" w:themeColor="text1" w:themeTint="A5"/>
    </w:rPr>
  </w:style>
  <w:style w:type="character" w:styleId="af4">
    <w:name w:val="Placeholder Text"/>
    <w:basedOn w:val="a0"/>
    <w:uiPriority w:val="99"/>
    <w:semiHidden/>
    <w:rsid w:val="00DF56DD"/>
    <w:rPr>
      <w:color w:val="3A3836" w:themeColor="background2" w:themeShade="40"/>
    </w:rPr>
  </w:style>
  <w:style w:type="character" w:customStyle="1" w:styleId="af3">
    <w:name w:val="Подзаголовок Знак"/>
    <w:basedOn w:val="a0"/>
    <w:link w:val="af2"/>
    <w:uiPriority w:val="11"/>
    <w:semiHidden/>
    <w:rsid w:val="000D5AB1"/>
    <w:rPr>
      <w:rFonts w:eastAsiaTheme="minorEastAsia"/>
      <w:color w:val="5A5A5A" w:themeColor="text1" w:themeTint="A5"/>
      <w:sz w:val="22"/>
      <w:szCs w:val="22"/>
    </w:rPr>
  </w:style>
  <w:style w:type="paragraph" w:styleId="af5">
    <w:name w:val="Intense Quote"/>
    <w:basedOn w:val="a"/>
    <w:next w:val="a"/>
    <w:link w:val="af6"/>
    <w:uiPriority w:val="30"/>
    <w:semiHidden/>
    <w:unhideWhenUsed/>
    <w:qFormat/>
    <w:rsid w:val="00DF56DD"/>
    <w:pPr>
      <w:pBdr>
        <w:top w:val="single" w:sz="4" w:space="10" w:color="39A5B7" w:themeColor="accent1"/>
        <w:bottom w:val="single" w:sz="4" w:space="10" w:color="39A5B7" w:themeColor="accent1"/>
      </w:pBdr>
      <w:spacing w:before="360" w:after="360"/>
      <w:ind w:left="864" w:right="864"/>
      <w:jc w:val="center"/>
    </w:pPr>
    <w:rPr>
      <w:i/>
      <w:iCs/>
      <w:color w:val="2A7B88" w:themeColor="accent1" w:themeShade="BF"/>
    </w:rPr>
  </w:style>
  <w:style w:type="character" w:customStyle="1" w:styleId="af6">
    <w:name w:val="Выделенная цитата Знак"/>
    <w:basedOn w:val="a0"/>
    <w:link w:val="af5"/>
    <w:uiPriority w:val="30"/>
    <w:semiHidden/>
    <w:rsid w:val="00DF56DD"/>
    <w:rPr>
      <w:i/>
      <w:iCs/>
      <w:color w:val="2A7B88" w:themeColor="accent1" w:themeShade="BF"/>
    </w:rPr>
  </w:style>
  <w:style w:type="character" w:styleId="af7">
    <w:name w:val="Intense Emphasis"/>
    <w:basedOn w:val="a0"/>
    <w:uiPriority w:val="21"/>
    <w:semiHidden/>
    <w:unhideWhenUsed/>
    <w:qFormat/>
    <w:rsid w:val="00DF56DD"/>
    <w:rPr>
      <w:i/>
      <w:iCs/>
      <w:color w:val="2A7B88" w:themeColor="accent1" w:themeShade="BF"/>
    </w:rPr>
  </w:style>
  <w:style w:type="character" w:styleId="af8">
    <w:name w:val="Intense Reference"/>
    <w:basedOn w:val="a0"/>
    <w:uiPriority w:val="32"/>
    <w:semiHidden/>
    <w:unhideWhenUsed/>
    <w:qFormat/>
    <w:rsid w:val="00DF56DD"/>
    <w:rPr>
      <w:b/>
      <w:bCs/>
      <w:smallCaps/>
      <w:color w:val="2A7B88" w:themeColor="accent1" w:themeShade="BF"/>
      <w:spacing w:val="5"/>
    </w:rPr>
  </w:style>
  <w:style w:type="paragraph" w:styleId="af9">
    <w:name w:val="Block Text"/>
    <w:basedOn w:val="a"/>
    <w:uiPriority w:val="99"/>
    <w:semiHidden/>
    <w:unhideWhenUsed/>
    <w:rsid w:val="00DF56DD"/>
    <w:pPr>
      <w:pBdr>
        <w:top w:val="single" w:sz="2" w:space="10" w:color="39A5B7" w:themeColor="accent1"/>
        <w:left w:val="single" w:sz="2" w:space="10" w:color="39A5B7" w:themeColor="accent1"/>
        <w:bottom w:val="single" w:sz="2" w:space="10" w:color="39A5B7" w:themeColor="accent1"/>
        <w:right w:val="single" w:sz="2" w:space="10" w:color="39A5B7" w:themeColor="accent1"/>
      </w:pBdr>
      <w:ind w:left="1152" w:right="1152"/>
    </w:pPr>
    <w:rPr>
      <w:rFonts w:eastAsiaTheme="minorEastAsia"/>
      <w:i/>
      <w:iCs/>
      <w:color w:val="2A7B88" w:themeColor="accent1" w:themeShade="BF"/>
    </w:rPr>
  </w:style>
  <w:style w:type="character" w:styleId="afa">
    <w:name w:val="Hyperlink"/>
    <w:basedOn w:val="a0"/>
    <w:uiPriority w:val="99"/>
    <w:unhideWhenUsed/>
    <w:rsid w:val="00DF56DD"/>
    <w:rPr>
      <w:color w:val="2A7B88" w:themeColor="accent1" w:themeShade="BF"/>
      <w:u w:val="single"/>
    </w:rPr>
  </w:style>
  <w:style w:type="paragraph" w:styleId="3">
    <w:name w:val="Body Text Indent 3"/>
    <w:basedOn w:val="a"/>
    <w:link w:val="30"/>
    <w:uiPriority w:val="99"/>
    <w:semiHidden/>
    <w:unhideWhenUsed/>
    <w:rsid w:val="00DF56DD"/>
    <w:pPr>
      <w:spacing w:after="120"/>
      <w:ind w:left="360"/>
    </w:pPr>
    <w:rPr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DF56DD"/>
    <w:rPr>
      <w:szCs w:val="16"/>
    </w:rPr>
  </w:style>
  <w:style w:type="paragraph" w:styleId="31">
    <w:name w:val="Body Text 3"/>
    <w:basedOn w:val="a"/>
    <w:link w:val="32"/>
    <w:uiPriority w:val="99"/>
    <w:semiHidden/>
    <w:unhideWhenUsed/>
    <w:rsid w:val="00DF56DD"/>
    <w:pPr>
      <w:spacing w:after="120"/>
    </w:pPr>
    <w:rPr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DF56DD"/>
    <w:rPr>
      <w:szCs w:val="16"/>
    </w:rPr>
  </w:style>
  <w:style w:type="character" w:styleId="afb">
    <w:name w:val="annotation reference"/>
    <w:basedOn w:val="a0"/>
    <w:uiPriority w:val="99"/>
    <w:semiHidden/>
    <w:unhideWhenUsed/>
    <w:rsid w:val="00A736B0"/>
    <w:rPr>
      <w:sz w:val="22"/>
      <w:szCs w:val="16"/>
    </w:rPr>
  </w:style>
  <w:style w:type="paragraph" w:styleId="afc">
    <w:name w:val="Document Map"/>
    <w:basedOn w:val="a"/>
    <w:link w:val="afd"/>
    <w:uiPriority w:val="99"/>
    <w:semiHidden/>
    <w:unhideWhenUsed/>
    <w:rsid w:val="00DF56DD"/>
    <w:pPr>
      <w:spacing w:after="0"/>
    </w:pPr>
    <w:rPr>
      <w:rFonts w:ascii="Segoe UI" w:hAnsi="Segoe UI" w:cs="Segoe UI"/>
      <w:szCs w:val="16"/>
    </w:rPr>
  </w:style>
  <w:style w:type="character" w:customStyle="1" w:styleId="afd">
    <w:name w:val="Схема документа Знак"/>
    <w:basedOn w:val="a0"/>
    <w:link w:val="afc"/>
    <w:uiPriority w:val="99"/>
    <w:semiHidden/>
    <w:rsid w:val="00DF56DD"/>
    <w:rPr>
      <w:rFonts w:ascii="Segoe UI" w:hAnsi="Segoe UI" w:cs="Segoe UI"/>
      <w:szCs w:val="16"/>
    </w:rPr>
  </w:style>
  <w:style w:type="character" w:styleId="afe">
    <w:name w:val="FollowedHyperlink"/>
    <w:basedOn w:val="a0"/>
    <w:uiPriority w:val="99"/>
    <w:semiHidden/>
    <w:unhideWhenUsed/>
    <w:rsid w:val="00DF56DD"/>
    <w:rPr>
      <w:color w:val="7B4968" w:themeColor="accent5" w:themeShade="B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DF56DD"/>
    <w:rPr>
      <w:rFonts w:asciiTheme="majorHAnsi" w:eastAsiaTheme="majorEastAsia" w:hAnsiTheme="majorHAnsi" w:cstheme="majorBidi"/>
      <w:color w:val="2A7B88" w:themeColor="accent1" w:themeShade="BF"/>
      <w:sz w:val="26"/>
      <w:szCs w:val="26"/>
    </w:rPr>
  </w:style>
  <w:style w:type="character" w:customStyle="1" w:styleId="80">
    <w:name w:val="Заголовок 8 Знак"/>
    <w:basedOn w:val="a0"/>
    <w:link w:val="8"/>
    <w:uiPriority w:val="9"/>
    <w:semiHidden/>
    <w:rsid w:val="00A736B0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A736B0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aff">
    <w:name w:val="caption"/>
    <w:basedOn w:val="a"/>
    <w:next w:val="a"/>
    <w:uiPriority w:val="35"/>
    <w:semiHidden/>
    <w:unhideWhenUsed/>
    <w:qFormat/>
    <w:rsid w:val="00A736B0"/>
    <w:pPr>
      <w:spacing w:after="200"/>
    </w:pPr>
    <w:rPr>
      <w:i/>
      <w:iCs/>
      <w:color w:val="4D4D4D" w:themeColor="text2"/>
      <w:szCs w:val="18"/>
    </w:rPr>
  </w:style>
  <w:style w:type="paragraph" w:styleId="aff0">
    <w:name w:val="Balloon Text"/>
    <w:basedOn w:val="a"/>
    <w:link w:val="aff1"/>
    <w:uiPriority w:val="99"/>
    <w:semiHidden/>
    <w:unhideWhenUsed/>
    <w:rsid w:val="00A736B0"/>
    <w:pPr>
      <w:spacing w:after="0"/>
    </w:pPr>
    <w:rPr>
      <w:rFonts w:ascii="Segoe UI" w:hAnsi="Segoe UI" w:cs="Segoe UI"/>
      <w:szCs w:val="18"/>
    </w:rPr>
  </w:style>
  <w:style w:type="character" w:customStyle="1" w:styleId="aff1">
    <w:name w:val="Текст выноски Знак"/>
    <w:basedOn w:val="a0"/>
    <w:link w:val="aff0"/>
    <w:uiPriority w:val="99"/>
    <w:semiHidden/>
    <w:rsid w:val="00A736B0"/>
    <w:rPr>
      <w:rFonts w:ascii="Segoe UI" w:hAnsi="Segoe UI" w:cs="Segoe UI"/>
      <w:szCs w:val="18"/>
    </w:rPr>
  </w:style>
  <w:style w:type="paragraph" w:styleId="aff2">
    <w:name w:val="annotation text"/>
    <w:basedOn w:val="a"/>
    <w:link w:val="aff3"/>
    <w:uiPriority w:val="99"/>
    <w:semiHidden/>
    <w:unhideWhenUsed/>
    <w:rsid w:val="00A736B0"/>
    <w:rPr>
      <w:szCs w:val="20"/>
    </w:rPr>
  </w:style>
  <w:style w:type="character" w:customStyle="1" w:styleId="aff3">
    <w:name w:val="Текст примечания Знак"/>
    <w:basedOn w:val="a0"/>
    <w:link w:val="aff2"/>
    <w:uiPriority w:val="99"/>
    <w:semiHidden/>
    <w:rsid w:val="00A736B0"/>
    <w:rPr>
      <w:szCs w:val="20"/>
    </w:rPr>
  </w:style>
  <w:style w:type="paragraph" w:styleId="aff4">
    <w:name w:val="annotation subject"/>
    <w:basedOn w:val="aff2"/>
    <w:next w:val="aff2"/>
    <w:link w:val="aff5"/>
    <w:uiPriority w:val="99"/>
    <w:semiHidden/>
    <w:unhideWhenUsed/>
    <w:rsid w:val="00A736B0"/>
    <w:rPr>
      <w:b/>
      <w:bCs/>
    </w:rPr>
  </w:style>
  <w:style w:type="character" w:customStyle="1" w:styleId="aff5">
    <w:name w:val="Тема примечания Знак"/>
    <w:basedOn w:val="aff3"/>
    <w:link w:val="aff4"/>
    <w:uiPriority w:val="99"/>
    <w:semiHidden/>
    <w:rsid w:val="00A736B0"/>
    <w:rPr>
      <w:b/>
      <w:bCs/>
      <w:szCs w:val="20"/>
    </w:rPr>
  </w:style>
  <w:style w:type="paragraph" w:styleId="aff6">
    <w:name w:val="endnote text"/>
    <w:basedOn w:val="a"/>
    <w:link w:val="aff7"/>
    <w:uiPriority w:val="99"/>
    <w:semiHidden/>
    <w:unhideWhenUsed/>
    <w:rsid w:val="00A736B0"/>
    <w:pPr>
      <w:spacing w:after="0"/>
    </w:pPr>
    <w:rPr>
      <w:szCs w:val="20"/>
    </w:rPr>
  </w:style>
  <w:style w:type="character" w:customStyle="1" w:styleId="aff7">
    <w:name w:val="Текст концевой сноски Знак"/>
    <w:basedOn w:val="a0"/>
    <w:link w:val="aff6"/>
    <w:uiPriority w:val="99"/>
    <w:semiHidden/>
    <w:rsid w:val="00A736B0"/>
    <w:rPr>
      <w:szCs w:val="20"/>
    </w:rPr>
  </w:style>
  <w:style w:type="paragraph" w:styleId="21">
    <w:name w:val="envelope return"/>
    <w:basedOn w:val="a"/>
    <w:uiPriority w:val="99"/>
    <w:semiHidden/>
    <w:unhideWhenUsed/>
    <w:rsid w:val="00A736B0"/>
    <w:pPr>
      <w:spacing w:after="0"/>
    </w:pPr>
    <w:rPr>
      <w:rFonts w:asciiTheme="majorHAnsi" w:eastAsiaTheme="majorEastAsia" w:hAnsiTheme="majorHAnsi" w:cstheme="majorBidi"/>
      <w:szCs w:val="20"/>
    </w:rPr>
  </w:style>
  <w:style w:type="paragraph" w:styleId="aff8">
    <w:name w:val="footnote text"/>
    <w:basedOn w:val="a"/>
    <w:link w:val="aff9"/>
    <w:uiPriority w:val="99"/>
    <w:semiHidden/>
    <w:unhideWhenUsed/>
    <w:rsid w:val="00A736B0"/>
    <w:pPr>
      <w:spacing w:after="0"/>
    </w:pPr>
    <w:rPr>
      <w:szCs w:val="20"/>
    </w:rPr>
  </w:style>
  <w:style w:type="character" w:customStyle="1" w:styleId="aff9">
    <w:name w:val="Текст сноски Знак"/>
    <w:basedOn w:val="a0"/>
    <w:link w:val="aff8"/>
    <w:uiPriority w:val="99"/>
    <w:semiHidden/>
    <w:rsid w:val="00A736B0"/>
    <w:rPr>
      <w:szCs w:val="20"/>
    </w:rPr>
  </w:style>
  <w:style w:type="character" w:styleId="HTML">
    <w:name w:val="HTML Code"/>
    <w:basedOn w:val="a0"/>
    <w:uiPriority w:val="99"/>
    <w:semiHidden/>
    <w:unhideWhenUsed/>
    <w:rsid w:val="00A736B0"/>
    <w:rPr>
      <w:rFonts w:ascii="Consolas" w:hAnsi="Consolas"/>
      <w:sz w:val="22"/>
      <w:szCs w:val="20"/>
    </w:rPr>
  </w:style>
  <w:style w:type="character" w:styleId="HTML0">
    <w:name w:val="HTML Keyboard"/>
    <w:basedOn w:val="a0"/>
    <w:uiPriority w:val="99"/>
    <w:semiHidden/>
    <w:unhideWhenUsed/>
    <w:rsid w:val="00A736B0"/>
    <w:rPr>
      <w:rFonts w:ascii="Consolas" w:hAnsi="Consolas"/>
      <w:sz w:val="22"/>
      <w:szCs w:val="20"/>
    </w:rPr>
  </w:style>
  <w:style w:type="paragraph" w:styleId="HTML1">
    <w:name w:val="HTML Preformatted"/>
    <w:basedOn w:val="a"/>
    <w:link w:val="HTML2"/>
    <w:uiPriority w:val="99"/>
    <w:semiHidden/>
    <w:unhideWhenUsed/>
    <w:rsid w:val="00A736B0"/>
    <w:pPr>
      <w:spacing w:after="0"/>
    </w:pPr>
    <w:rPr>
      <w:rFonts w:ascii="Consolas" w:hAnsi="Consolas"/>
      <w:szCs w:val="20"/>
    </w:rPr>
  </w:style>
  <w:style w:type="character" w:customStyle="1" w:styleId="HTML2">
    <w:name w:val="Стандартный HTML Знак"/>
    <w:basedOn w:val="a0"/>
    <w:link w:val="HTML1"/>
    <w:uiPriority w:val="99"/>
    <w:semiHidden/>
    <w:rsid w:val="00A736B0"/>
    <w:rPr>
      <w:rFonts w:ascii="Consolas" w:hAnsi="Consolas"/>
      <w:szCs w:val="20"/>
    </w:rPr>
  </w:style>
  <w:style w:type="character" w:styleId="HTML3">
    <w:name w:val="HTML Typewriter"/>
    <w:basedOn w:val="a0"/>
    <w:uiPriority w:val="99"/>
    <w:semiHidden/>
    <w:unhideWhenUsed/>
    <w:rsid w:val="00A736B0"/>
    <w:rPr>
      <w:rFonts w:ascii="Consolas" w:hAnsi="Consolas"/>
      <w:sz w:val="22"/>
      <w:szCs w:val="20"/>
    </w:rPr>
  </w:style>
  <w:style w:type="paragraph" w:styleId="affa">
    <w:name w:val="macro"/>
    <w:link w:val="affb"/>
    <w:uiPriority w:val="99"/>
    <w:semiHidden/>
    <w:unhideWhenUsed/>
    <w:rsid w:val="00A736B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ffb">
    <w:name w:val="Текст макроса Знак"/>
    <w:basedOn w:val="a0"/>
    <w:link w:val="affa"/>
    <w:uiPriority w:val="99"/>
    <w:semiHidden/>
    <w:rsid w:val="00A736B0"/>
    <w:rPr>
      <w:rFonts w:ascii="Consolas" w:hAnsi="Consolas"/>
      <w:szCs w:val="20"/>
    </w:rPr>
  </w:style>
  <w:style w:type="paragraph" w:styleId="affc">
    <w:name w:val="Plain Text"/>
    <w:basedOn w:val="a"/>
    <w:link w:val="affd"/>
    <w:uiPriority w:val="99"/>
    <w:semiHidden/>
    <w:unhideWhenUsed/>
    <w:rsid w:val="00A736B0"/>
    <w:pPr>
      <w:spacing w:after="0"/>
    </w:pPr>
    <w:rPr>
      <w:rFonts w:ascii="Consolas" w:hAnsi="Consolas"/>
      <w:szCs w:val="21"/>
    </w:rPr>
  </w:style>
  <w:style w:type="character" w:customStyle="1" w:styleId="affd">
    <w:name w:val="Текст Знак"/>
    <w:basedOn w:val="a0"/>
    <w:link w:val="affc"/>
    <w:uiPriority w:val="99"/>
    <w:semiHidden/>
    <w:rsid w:val="00A736B0"/>
    <w:rPr>
      <w:rFonts w:ascii="Consolas" w:hAnsi="Consolas"/>
      <w:szCs w:val="21"/>
    </w:rPr>
  </w:style>
  <w:style w:type="character" w:customStyle="1" w:styleId="UnresolvedMention">
    <w:name w:val="Unresolved Mention"/>
    <w:basedOn w:val="a0"/>
    <w:uiPriority w:val="99"/>
    <w:semiHidden/>
    <w:unhideWhenUsed/>
    <w:rsid w:val="001865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44;&#1086;&#1084;\AppData\Roaming\Microsoft\Templates\&#1057;&#1086;&#1087;&#1088;&#1086;&#1074;&#1086;&#1076;&#1080;&#1090;&#1077;&#1083;&#1100;&#1085;&#1086;&#1077;%20&#1087;&#1080;&#1089;&#1100;&#1084;&#1086;%20(&#1089;&#1080;&#1085;&#1077;&#1075;&#1086;%20&#1094;&#1074;&#1077;&#1090;&#1072;).dotx" TargetMode="External"/></Relationships>
</file>

<file path=word/theme/theme1.xml><?xml version="1.0" encoding="utf-8"?>
<a:theme xmlns:a="http://schemas.openxmlformats.org/drawingml/2006/main" name="Theme1">
  <a:themeElements>
    <a:clrScheme name="Resume">
      <a:dk1>
        <a:sysClr val="windowText" lastClr="000000"/>
      </a:dk1>
      <a:lt1>
        <a:sysClr val="window" lastClr="FFFFFF"/>
      </a:lt1>
      <a:dk2>
        <a:srgbClr val="4D4D4D"/>
      </a:dk2>
      <a:lt2>
        <a:srgbClr val="E4E3E2"/>
      </a:lt2>
      <a:accent1>
        <a:srgbClr val="39A5B7"/>
      </a:accent1>
      <a:accent2>
        <a:srgbClr val="8DBB70"/>
      </a:accent2>
      <a:accent3>
        <a:srgbClr val="F0BB44"/>
      </a:accent3>
      <a:accent4>
        <a:srgbClr val="F24F4F"/>
      </a:accent4>
      <a:accent5>
        <a:srgbClr val="A3648B"/>
      </a:accent5>
      <a:accent6>
        <a:srgbClr val="F8943F"/>
      </a:accent6>
      <a:hlink>
        <a:srgbClr val="39A5B7"/>
      </a:hlink>
      <a:folHlink>
        <a:srgbClr val="A3648B"/>
      </a:folHlink>
    </a:clrScheme>
    <a:fontScheme name="Cambria">
      <a:maj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Сопроводительное письмо (синего цвета)</Template>
  <TotalTime>8</TotalTime>
  <Pages>3</Pages>
  <Words>450</Words>
  <Characters>2569</Characters>
  <Application>Microsoft Office Word</Application>
  <DocSecurity>0</DocSecurity>
  <Lines>21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User</cp:lastModifiedBy>
  <cp:revision>5</cp:revision>
  <dcterms:created xsi:type="dcterms:W3CDTF">2023-03-03T09:53:00Z</dcterms:created>
  <dcterms:modified xsi:type="dcterms:W3CDTF">2023-12-19T11:44:00Z</dcterms:modified>
</cp:coreProperties>
</file>