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5065F6" w14:textId="28B8D4ED" w:rsidR="00A27383" w:rsidRDefault="006E0E1E" w:rsidP="00965D17">
      <w:pPr>
        <w:pStyle w:val="a3"/>
      </w:pPr>
      <w:r w:rsidRPr="00891A17">
        <w:rPr>
          <w:noProof/>
        </w:rPr>
        <w:drawing>
          <wp:inline distT="0" distB="0" distL="0" distR="0" wp14:anchorId="55CD5D84" wp14:editId="42896D7D">
            <wp:extent cx="1211580" cy="807388"/>
            <wp:effectExtent l="0" t="0" r="7620" b="0"/>
            <wp:docPr id="2" name="Рисунок 2" descr="C:\Users\User\Desktop\лог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го 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465" cy="80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1471E4D" w14:textId="77777777" w:rsidR="006E0E1E" w:rsidRPr="006E0E1E" w:rsidRDefault="006E0E1E" w:rsidP="006E0E1E">
      <w:pPr>
        <w:tabs>
          <w:tab w:val="left" w:pos="1440"/>
        </w:tabs>
        <w:spacing w:after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r w:rsidRPr="006E0E1E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Индивидуальный предприниматель </w:t>
      </w:r>
      <w:proofErr w:type="spellStart"/>
      <w:r w:rsidRPr="006E0E1E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Бодриков</w:t>
      </w:r>
      <w:proofErr w:type="spellEnd"/>
      <w:r w:rsidRPr="006E0E1E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 Евгений Владимирович</w:t>
      </w:r>
    </w:p>
    <w:p w14:paraId="24241458" w14:textId="1CA5949F" w:rsidR="006E0E1E" w:rsidRPr="006E0E1E" w:rsidRDefault="006E0E1E" w:rsidP="006E0E1E">
      <w:pPr>
        <w:tabs>
          <w:tab w:val="left" w:pos="1440"/>
        </w:tabs>
        <w:spacing w:after="0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eastAsia="ru-RU"/>
        </w:rPr>
      </w:pPr>
      <w:r w:rsidRPr="006E0E1E">
        <w:rPr>
          <w:rFonts w:ascii="Times New Roman" w:eastAsia="Times New Roman" w:hAnsi="Times New Roman" w:cs="Times New Roman"/>
          <w:color w:val="auto"/>
          <w:sz w:val="20"/>
          <w:szCs w:val="20"/>
          <w:lang w:eastAsia="ru-RU"/>
        </w:rPr>
        <w:t>ИНН 720211118243, ОГРНИП 315723200051264</w:t>
      </w:r>
      <w:r>
        <w:rPr>
          <w:rFonts w:ascii="Times New Roman" w:eastAsia="Times New Roman" w:hAnsi="Times New Roman" w:cs="Times New Roman"/>
          <w:color w:val="auto"/>
          <w:sz w:val="20"/>
          <w:szCs w:val="20"/>
          <w:lang w:eastAsia="ru-RU"/>
        </w:rPr>
        <w:t xml:space="preserve"> </w:t>
      </w:r>
      <w:proofErr w:type="spellStart"/>
      <w:r w:rsidRPr="006E0E1E">
        <w:rPr>
          <w:rFonts w:ascii="Times New Roman" w:eastAsia="Times New Roman" w:hAnsi="Times New Roman" w:cs="Times New Roman"/>
          <w:color w:val="auto"/>
          <w:sz w:val="20"/>
          <w:szCs w:val="20"/>
          <w:lang w:eastAsia="ru-RU"/>
        </w:rPr>
        <w:t>г.Тюмень</w:t>
      </w:r>
      <w:proofErr w:type="spellEnd"/>
      <w:r w:rsidRPr="006E0E1E">
        <w:rPr>
          <w:rFonts w:ascii="Times New Roman" w:eastAsia="Times New Roman" w:hAnsi="Times New Roman" w:cs="Times New Roman"/>
          <w:color w:val="auto"/>
          <w:sz w:val="20"/>
          <w:szCs w:val="20"/>
          <w:lang w:eastAsia="ru-RU"/>
        </w:rPr>
        <w:t>, ул. Невская, 109-86, тел. 8(3452) 609-169</w:t>
      </w:r>
    </w:p>
    <w:p w14:paraId="3234DA3C" w14:textId="77777777" w:rsidR="006E0E1E" w:rsidRDefault="006E0E1E" w:rsidP="00C66DC4">
      <w:pPr>
        <w:spacing w:after="0"/>
        <w:jc w:val="center"/>
        <w:rPr>
          <w:rFonts w:eastAsia="Times New Roman" w:cs="Times New Roman"/>
          <w:b/>
          <w:bCs/>
          <w:color w:val="000000"/>
          <w:sz w:val="36"/>
          <w:szCs w:val="24"/>
        </w:rPr>
      </w:pPr>
    </w:p>
    <w:p w14:paraId="3D3CF53D" w14:textId="6B1C27EF" w:rsidR="00C66DC4" w:rsidRPr="006C69F2" w:rsidRDefault="00C66DC4" w:rsidP="00C66DC4">
      <w:pPr>
        <w:spacing w:after="0"/>
        <w:jc w:val="center"/>
        <w:rPr>
          <w:rFonts w:eastAsia="Times New Roman" w:cs="Times New Roman"/>
          <w:b/>
          <w:bCs/>
          <w:color w:val="000000"/>
          <w:sz w:val="36"/>
          <w:szCs w:val="24"/>
        </w:rPr>
      </w:pPr>
      <w:r w:rsidRPr="006C69F2">
        <w:rPr>
          <w:rFonts w:eastAsia="Times New Roman" w:cs="Times New Roman"/>
          <w:b/>
          <w:bCs/>
          <w:color w:val="000000"/>
          <w:sz w:val="36"/>
          <w:szCs w:val="24"/>
        </w:rPr>
        <w:t>ОПРОСНЫЙ ЛИСТ</w:t>
      </w:r>
    </w:p>
    <w:p w14:paraId="66990032" w14:textId="77777777" w:rsidR="00C66DC4" w:rsidRPr="00EB1BB1" w:rsidRDefault="00C66DC4" w:rsidP="00C66DC4">
      <w:pPr>
        <w:spacing w:after="0"/>
        <w:ind w:left="14"/>
        <w:jc w:val="center"/>
        <w:rPr>
          <w:rFonts w:eastAsia="Times New Roman" w:cs="Times New Roman"/>
          <w:color w:val="000000"/>
          <w:sz w:val="24"/>
          <w:szCs w:val="24"/>
        </w:rPr>
      </w:pPr>
      <w:r w:rsidRPr="004048CB">
        <w:rPr>
          <w:rFonts w:eastAsia="Times New Roman" w:cs="Times New Roman"/>
          <w:b/>
          <w:bCs/>
          <w:color w:val="000000"/>
          <w:sz w:val="24"/>
          <w:szCs w:val="24"/>
        </w:rPr>
        <w:br/>
      </w:r>
      <w:r w:rsidRPr="006C69F2">
        <w:rPr>
          <w:rFonts w:eastAsia="Times New Roman" w:cs="Times New Roman"/>
          <w:color w:val="000000"/>
          <w:sz w:val="28"/>
          <w:szCs w:val="24"/>
        </w:rPr>
        <w:t>для подбора комплексных очистных сооружений</w:t>
      </w:r>
      <w:r w:rsidRPr="004048CB">
        <w:rPr>
          <w:rFonts w:eastAsia="Times New Roman" w:cs="Times New Roman"/>
          <w:color w:val="000000"/>
          <w:sz w:val="28"/>
          <w:szCs w:val="24"/>
        </w:rPr>
        <w:br/>
      </w:r>
      <w:r>
        <w:rPr>
          <w:rFonts w:eastAsia="Times New Roman" w:cs="Times New Roman"/>
          <w:color w:val="000000"/>
          <w:sz w:val="28"/>
          <w:szCs w:val="24"/>
        </w:rPr>
        <w:t>ливневых стоков</w:t>
      </w:r>
    </w:p>
    <w:p w14:paraId="16A9729B" w14:textId="77777777" w:rsidR="00C66DC4" w:rsidRDefault="00C66DC4" w:rsidP="00C66DC4">
      <w:pPr>
        <w:spacing w:after="0"/>
        <w:jc w:val="center"/>
        <w:rPr>
          <w:rFonts w:eastAsia="Times New Roman" w:cs="Arial"/>
          <w:i/>
          <w:iCs/>
          <w:color w:val="000000"/>
          <w:sz w:val="24"/>
          <w:szCs w:val="24"/>
        </w:rPr>
      </w:pPr>
      <w:r w:rsidRPr="004048CB">
        <w:rPr>
          <w:rFonts w:eastAsia="Times New Roman" w:cs="Times New Roman"/>
          <w:color w:val="000000"/>
          <w:sz w:val="24"/>
          <w:szCs w:val="24"/>
        </w:rPr>
        <w:br/>
      </w:r>
      <w:r w:rsidRPr="006C69F2">
        <w:rPr>
          <w:rFonts w:eastAsia="Times New Roman" w:cs="Arial"/>
          <w:i/>
          <w:iCs/>
          <w:color w:val="000000"/>
          <w:sz w:val="24"/>
          <w:szCs w:val="24"/>
        </w:rPr>
        <w:t>(</w:t>
      </w:r>
      <w:r w:rsidRPr="006C69F2">
        <w:rPr>
          <w:rFonts w:eastAsia="Times New Roman" w:cs="Arial"/>
          <w:i/>
          <w:iCs/>
          <w:color w:val="000000"/>
          <w:sz w:val="20"/>
          <w:szCs w:val="24"/>
        </w:rPr>
        <w:t>используется для составления коммерческого предложения на проектирование, изготовление и монтаж комплексных очистных сооружений различной мощности</w:t>
      </w:r>
      <w:r w:rsidRPr="006C69F2">
        <w:rPr>
          <w:rFonts w:eastAsia="Times New Roman" w:cs="Arial"/>
          <w:i/>
          <w:iCs/>
          <w:color w:val="000000"/>
          <w:sz w:val="24"/>
          <w:szCs w:val="24"/>
        </w:rPr>
        <w:t>)</w:t>
      </w:r>
    </w:p>
    <w:p w14:paraId="7D9E621F" w14:textId="77777777" w:rsidR="00C66DC4" w:rsidRPr="006C69F2" w:rsidRDefault="00C66DC4" w:rsidP="00C66DC4">
      <w:pPr>
        <w:spacing w:after="0"/>
        <w:jc w:val="center"/>
        <w:rPr>
          <w:rFonts w:eastAsia="Times New Roman" w:cs="Arial"/>
          <w:i/>
          <w:iCs/>
          <w:color w:val="000000"/>
          <w:sz w:val="24"/>
          <w:szCs w:val="24"/>
        </w:rPr>
      </w:pPr>
    </w:p>
    <w:p w14:paraId="402739D8" w14:textId="77777777" w:rsidR="00C66DC4" w:rsidRDefault="00C66DC4" w:rsidP="00C66DC4">
      <w:pPr>
        <w:spacing w:after="0"/>
        <w:rPr>
          <w:rFonts w:eastAsia="Times New Roman" w:cs="Arial"/>
          <w:i/>
          <w:iCs/>
          <w:color w:val="000000"/>
          <w:sz w:val="24"/>
          <w:szCs w:val="24"/>
        </w:rPr>
      </w:pPr>
      <w:r>
        <w:rPr>
          <w:rFonts w:eastAsia="Times New Roman" w:cs="Arial"/>
          <w:i/>
          <w:iCs/>
          <w:color w:val="000000"/>
          <w:sz w:val="24"/>
          <w:szCs w:val="24"/>
        </w:rPr>
        <w:t>*Если затрудняетесь с отдельными вопросами, пропускайте.</w:t>
      </w:r>
    </w:p>
    <w:p w14:paraId="3BE2F39A" w14:textId="77777777" w:rsidR="00C66DC4" w:rsidRPr="006C69F2" w:rsidRDefault="00C66DC4" w:rsidP="00C66DC4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  <w:r w:rsidRPr="004048CB">
        <w:rPr>
          <w:rFonts w:eastAsia="Times New Roman" w:cs="Arial"/>
          <w:i/>
          <w:iCs/>
          <w:color w:val="000000"/>
          <w:sz w:val="24"/>
          <w:szCs w:val="24"/>
        </w:rPr>
        <w:br/>
      </w:r>
      <w:r w:rsidRPr="006C69F2">
        <w:rPr>
          <w:rFonts w:eastAsia="Times New Roman" w:cs="Times New Roman"/>
          <w:b/>
          <w:bCs/>
          <w:color w:val="000000"/>
          <w:sz w:val="24"/>
          <w:szCs w:val="24"/>
        </w:rPr>
        <w:t>1. Контактная информация:</w:t>
      </w:r>
    </w:p>
    <w:p w14:paraId="0CA83683" w14:textId="77777777" w:rsidR="00C66DC4" w:rsidRPr="004048CB" w:rsidRDefault="00C66DC4" w:rsidP="00C66DC4">
      <w:pPr>
        <w:spacing w:after="0"/>
        <w:jc w:val="center"/>
        <w:rPr>
          <w:rFonts w:eastAsia="Times New Roman" w:cs="Times New Roman"/>
          <w:sz w:val="24"/>
          <w:szCs w:val="24"/>
        </w:rPr>
      </w:pPr>
    </w:p>
    <w:tbl>
      <w:tblPr>
        <w:tblW w:w="97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5670"/>
      </w:tblGrid>
      <w:tr w:rsidR="00C66DC4" w:rsidRPr="006C69F2" w14:paraId="38398031" w14:textId="77777777" w:rsidTr="00064513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FF1B8" w14:textId="77777777" w:rsidR="00C66DC4" w:rsidRPr="00802781" w:rsidRDefault="00C66DC4" w:rsidP="00064513">
            <w:pPr>
              <w:spacing w:after="0"/>
              <w:rPr>
                <w:rFonts w:eastAsia="Times New Roman" w:cs="Times New Roman"/>
                <w:b/>
                <w:sz w:val="24"/>
                <w:szCs w:val="24"/>
              </w:rPr>
            </w:pPr>
            <w:r w:rsidRPr="00802781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Наименование компании: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8E72D" w14:textId="77777777" w:rsidR="00C66DC4" w:rsidRPr="006C69F2" w:rsidRDefault="00C66DC4" w:rsidP="00064513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C66DC4" w:rsidRPr="006C69F2" w14:paraId="3A6DC36D" w14:textId="77777777" w:rsidTr="00064513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79F49" w14:textId="77777777" w:rsidR="00C66DC4" w:rsidRPr="00802781" w:rsidRDefault="00C66DC4" w:rsidP="00064513">
            <w:pPr>
              <w:spacing w:after="0"/>
              <w:rPr>
                <w:rFonts w:eastAsia="Times New Roman" w:cs="Times New Roman"/>
                <w:b/>
                <w:sz w:val="24"/>
                <w:szCs w:val="24"/>
              </w:rPr>
            </w:pPr>
            <w:r w:rsidRPr="00802781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Почтовый адрес: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671F0" w14:textId="77777777" w:rsidR="00C66DC4" w:rsidRPr="006C69F2" w:rsidRDefault="00C66DC4" w:rsidP="00064513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C66DC4" w:rsidRPr="006C69F2" w14:paraId="10B9D1C2" w14:textId="77777777" w:rsidTr="00064513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F1221" w14:textId="77777777" w:rsidR="00C66DC4" w:rsidRPr="00802781" w:rsidRDefault="00C66DC4" w:rsidP="00064513">
            <w:pPr>
              <w:spacing w:after="0"/>
              <w:rPr>
                <w:rFonts w:eastAsia="Times New Roman" w:cs="Times New Roman"/>
                <w:b/>
                <w:sz w:val="24"/>
                <w:szCs w:val="24"/>
              </w:rPr>
            </w:pPr>
            <w:r w:rsidRPr="00802781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Ф.И.О. ответственного лица: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73430" w14:textId="77777777" w:rsidR="00C66DC4" w:rsidRPr="006C69F2" w:rsidRDefault="00C66DC4" w:rsidP="00064513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C66DC4" w:rsidRPr="006C69F2" w14:paraId="64CFF018" w14:textId="77777777" w:rsidTr="00064513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0BB6B" w14:textId="77777777" w:rsidR="00C66DC4" w:rsidRPr="00802781" w:rsidRDefault="00C66DC4" w:rsidP="00064513">
            <w:pPr>
              <w:spacing w:after="0"/>
              <w:rPr>
                <w:rFonts w:eastAsia="Times New Roman" w:cs="Times New Roman"/>
                <w:b/>
                <w:sz w:val="24"/>
                <w:szCs w:val="24"/>
              </w:rPr>
            </w:pPr>
            <w:r w:rsidRPr="00802781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Контактный тел/факс: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2DDB2" w14:textId="77777777" w:rsidR="00C66DC4" w:rsidRPr="006C69F2" w:rsidRDefault="00C66DC4" w:rsidP="00064513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C66DC4" w:rsidRPr="006C69F2" w14:paraId="32E52D1B" w14:textId="77777777" w:rsidTr="00064513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AC16E" w14:textId="77777777" w:rsidR="00C66DC4" w:rsidRPr="00802781" w:rsidRDefault="00C66DC4" w:rsidP="00064513">
            <w:pPr>
              <w:spacing w:after="0"/>
              <w:rPr>
                <w:rFonts w:eastAsia="Times New Roman" w:cs="Times New Roman"/>
                <w:b/>
                <w:sz w:val="24"/>
                <w:szCs w:val="24"/>
              </w:rPr>
            </w:pPr>
            <w:r w:rsidRPr="00802781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E-mail: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B6457" w14:textId="77777777" w:rsidR="00C66DC4" w:rsidRPr="006C69F2" w:rsidRDefault="00C66DC4" w:rsidP="00064513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1D0033EF" w14:textId="77777777" w:rsidR="00C66DC4" w:rsidRDefault="00C66DC4" w:rsidP="00C66DC4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2BD52A79" w14:textId="77777777" w:rsidR="00C66DC4" w:rsidRDefault="00C66DC4" w:rsidP="00C66DC4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  <w:r w:rsidRPr="006C69F2">
        <w:rPr>
          <w:rFonts w:eastAsia="Times New Roman" w:cs="Times New Roman"/>
          <w:b/>
          <w:bCs/>
          <w:color w:val="000000"/>
          <w:sz w:val="24"/>
          <w:szCs w:val="24"/>
        </w:rPr>
        <w:t>2. Объект:</w:t>
      </w:r>
    </w:p>
    <w:p w14:paraId="2BCB24D9" w14:textId="77777777" w:rsidR="00C66DC4" w:rsidRPr="004048CB" w:rsidRDefault="00C66DC4" w:rsidP="00C66DC4">
      <w:pPr>
        <w:spacing w:after="0"/>
        <w:rPr>
          <w:rFonts w:eastAsia="Times New Roman" w:cs="Times New Roman"/>
          <w:sz w:val="24"/>
          <w:szCs w:val="24"/>
        </w:rPr>
      </w:pPr>
    </w:p>
    <w:tbl>
      <w:tblPr>
        <w:tblW w:w="97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5670"/>
      </w:tblGrid>
      <w:tr w:rsidR="00C66DC4" w:rsidRPr="006C69F2" w14:paraId="2E4C7D11" w14:textId="77777777" w:rsidTr="00064513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157D9" w14:textId="77777777" w:rsidR="00C66DC4" w:rsidRPr="00802781" w:rsidRDefault="00C66DC4" w:rsidP="00064513">
            <w:pPr>
              <w:spacing w:after="0"/>
              <w:rPr>
                <w:rFonts w:eastAsia="Times New Roman" w:cs="Times New Roman"/>
                <w:b/>
                <w:sz w:val="24"/>
                <w:szCs w:val="24"/>
              </w:rPr>
            </w:pPr>
            <w:r w:rsidRPr="00802781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Наименование объекта: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3F074" w14:textId="77777777" w:rsidR="00C66DC4" w:rsidRPr="006C69F2" w:rsidRDefault="00C66DC4" w:rsidP="00064513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C66DC4" w:rsidRPr="006C69F2" w14:paraId="25DFDDBC" w14:textId="77777777" w:rsidTr="00064513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6B05E" w14:textId="77777777" w:rsidR="00C66DC4" w:rsidRPr="00802781" w:rsidRDefault="00C66DC4" w:rsidP="00064513">
            <w:pPr>
              <w:spacing w:after="0"/>
              <w:rPr>
                <w:rFonts w:eastAsia="Times New Roman" w:cs="Times New Roman"/>
                <w:b/>
                <w:sz w:val="24"/>
                <w:szCs w:val="24"/>
              </w:rPr>
            </w:pPr>
            <w:r w:rsidRPr="00802781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Адрес расположения объекта: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8F305" w14:textId="77777777" w:rsidR="00C66DC4" w:rsidRPr="006C69F2" w:rsidRDefault="00C66DC4" w:rsidP="00064513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184A43C0" w14:textId="77777777" w:rsidR="00C66DC4" w:rsidRDefault="00C66DC4" w:rsidP="00C66DC4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7415D70B" w14:textId="77777777" w:rsidR="00C66DC4" w:rsidRDefault="00C66DC4" w:rsidP="00C66DC4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3. Вариант исполнения очистных конструкций:</w:t>
      </w:r>
    </w:p>
    <w:p w14:paraId="04E7A6FA" w14:textId="77777777" w:rsidR="00C66DC4" w:rsidRDefault="00C66DC4" w:rsidP="00C66DC4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</w:p>
    <w:tbl>
      <w:tblPr>
        <w:tblW w:w="97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5670"/>
      </w:tblGrid>
      <w:tr w:rsidR="00C66DC4" w:rsidRPr="006C69F2" w14:paraId="0A9D9C86" w14:textId="77777777" w:rsidTr="00064513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D808A" w14:textId="77777777" w:rsidR="00C66DC4" w:rsidRPr="00485DCC" w:rsidRDefault="00C66DC4" w:rsidP="00064513">
            <w:pPr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485DCC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Надземный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8FF0F" w14:textId="77777777" w:rsidR="00C66DC4" w:rsidRPr="006C69F2" w:rsidRDefault="00C66DC4" w:rsidP="00064513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C66DC4" w:rsidRPr="006C69F2" w14:paraId="78F4E312" w14:textId="77777777" w:rsidTr="00064513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A6B63" w14:textId="77777777" w:rsidR="00C66DC4" w:rsidRPr="00485DCC" w:rsidRDefault="00C66DC4" w:rsidP="00064513">
            <w:pPr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485DCC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Подземный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6A355" w14:textId="77777777" w:rsidR="00C66DC4" w:rsidRPr="006C69F2" w:rsidRDefault="00C66DC4" w:rsidP="00064513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65B818A8" w14:textId="77777777" w:rsidR="00C66DC4" w:rsidRPr="00EB1BB1" w:rsidRDefault="00C66DC4" w:rsidP="00C66DC4">
      <w:pPr>
        <w:spacing w:after="0"/>
        <w:jc w:val="right"/>
        <w:rPr>
          <w:rFonts w:eastAsia="Times New Roman" w:cs="Times New Roman"/>
          <w:bCs/>
          <w:i/>
          <w:color w:val="000000"/>
          <w:sz w:val="24"/>
          <w:szCs w:val="24"/>
        </w:rPr>
      </w:pPr>
      <w:r w:rsidRPr="00EB1BB1">
        <w:rPr>
          <w:rFonts w:eastAsia="Times New Roman" w:cs="Times New Roman"/>
          <w:bCs/>
          <w:i/>
          <w:color w:val="000000"/>
          <w:sz w:val="24"/>
          <w:szCs w:val="24"/>
        </w:rPr>
        <w:t>*нужное отметить</w:t>
      </w:r>
    </w:p>
    <w:p w14:paraId="6296CD41" w14:textId="77777777" w:rsidR="00C66DC4" w:rsidRDefault="00C66DC4" w:rsidP="00C66DC4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4E4D29DA" w14:textId="77777777" w:rsidR="00C66DC4" w:rsidRDefault="00C66DC4" w:rsidP="00C66DC4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3. Технические характеристики КОС</w:t>
      </w:r>
    </w:p>
    <w:p w14:paraId="014B77FA" w14:textId="77777777" w:rsidR="00C66DC4" w:rsidRDefault="00C66DC4" w:rsidP="00C66DC4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</w:p>
    <w:tbl>
      <w:tblPr>
        <w:tblW w:w="97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5670"/>
      </w:tblGrid>
      <w:tr w:rsidR="00C66DC4" w:rsidRPr="006C69F2" w14:paraId="7E5AA6F3" w14:textId="77777777" w:rsidTr="00064513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654E3" w14:textId="77777777" w:rsidR="00C66DC4" w:rsidRPr="00802781" w:rsidRDefault="00C66DC4" w:rsidP="00064513">
            <w:pPr>
              <w:spacing w:after="0"/>
              <w:rPr>
                <w:rFonts w:eastAsia="Times New Roman" w:cs="Times New Roman"/>
                <w:b/>
                <w:sz w:val="24"/>
                <w:szCs w:val="24"/>
              </w:rPr>
            </w:pPr>
            <w:r w:rsidRPr="009D0ACD">
              <w:rPr>
                <w:color w:val="000000"/>
              </w:rPr>
              <w:t xml:space="preserve">Производительность: </w:t>
            </w:r>
            <w:proofErr w:type="spellStart"/>
            <w:r w:rsidRPr="009D0ACD">
              <w:rPr>
                <w:color w:val="000000"/>
              </w:rPr>
              <w:t>Q</w:t>
            </w:r>
            <w:r w:rsidRPr="009D0ACD">
              <w:rPr>
                <w:color w:val="000000"/>
                <w:vertAlign w:val="subscript"/>
              </w:rPr>
              <w:t>сут</w:t>
            </w:r>
            <w:proofErr w:type="spellEnd"/>
            <w:r w:rsidRPr="009D0ACD">
              <w:rPr>
                <w:color w:val="000000"/>
                <w:vertAlign w:val="subscript"/>
              </w:rPr>
              <w:t xml:space="preserve">. </w:t>
            </w:r>
            <w:r w:rsidRPr="009D0ACD">
              <w:rPr>
                <w:color w:val="000000"/>
              </w:rPr>
              <w:t xml:space="preserve"> м</w:t>
            </w:r>
            <w:r w:rsidRPr="009D0ACD">
              <w:rPr>
                <w:color w:val="000000"/>
                <w:vertAlign w:val="superscript"/>
              </w:rPr>
              <w:t>3</w:t>
            </w:r>
            <w:r w:rsidRPr="009D0ACD">
              <w:rPr>
                <w:color w:val="000000"/>
              </w:rPr>
              <w:t>/</w:t>
            </w:r>
            <w:proofErr w:type="spellStart"/>
            <w:r w:rsidRPr="009D0ACD">
              <w:rPr>
                <w:color w:val="000000"/>
              </w:rPr>
              <w:t>сут</w:t>
            </w:r>
            <w:proofErr w:type="spell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3629A" w14:textId="77777777" w:rsidR="00C66DC4" w:rsidRPr="006C69F2" w:rsidRDefault="00C66DC4" w:rsidP="00064513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C66DC4" w:rsidRPr="006C69F2" w14:paraId="28FD88B7" w14:textId="77777777" w:rsidTr="00064513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3C5F7" w14:textId="77777777" w:rsidR="00C66DC4" w:rsidRPr="00802781" w:rsidRDefault="00C66DC4" w:rsidP="00064513">
            <w:pPr>
              <w:spacing w:after="0"/>
              <w:rPr>
                <w:rFonts w:eastAsia="Times New Roman" w:cs="Times New Roman"/>
                <w:b/>
                <w:sz w:val="24"/>
                <w:szCs w:val="24"/>
              </w:rPr>
            </w:pPr>
            <w:r w:rsidRPr="009D0ACD">
              <w:rPr>
                <w:color w:val="000000"/>
              </w:rPr>
              <w:t xml:space="preserve">Производительность: </w:t>
            </w:r>
            <w:proofErr w:type="spellStart"/>
            <w:r w:rsidRPr="009D0ACD">
              <w:rPr>
                <w:color w:val="000000"/>
              </w:rPr>
              <w:t>q</w:t>
            </w:r>
            <w:r w:rsidRPr="009D0ACD">
              <w:rPr>
                <w:color w:val="000000"/>
                <w:vertAlign w:val="subscript"/>
              </w:rPr>
              <w:t>час.ср</w:t>
            </w:r>
            <w:proofErr w:type="spellEnd"/>
            <w:r w:rsidRPr="009D0ACD">
              <w:rPr>
                <w:color w:val="000000"/>
                <w:vertAlign w:val="subscript"/>
              </w:rPr>
              <w:t>.</w:t>
            </w:r>
            <w:r w:rsidRPr="009D0ACD">
              <w:rPr>
                <w:color w:val="000000"/>
              </w:rPr>
              <w:t xml:space="preserve"> м</w:t>
            </w:r>
            <w:r w:rsidRPr="009D0ACD">
              <w:rPr>
                <w:color w:val="000000"/>
                <w:vertAlign w:val="superscript"/>
              </w:rPr>
              <w:t>3</w:t>
            </w:r>
            <w:r w:rsidRPr="009D0ACD">
              <w:rPr>
                <w:color w:val="000000"/>
              </w:rPr>
              <w:t>/час;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E8127" w14:textId="77777777" w:rsidR="00C66DC4" w:rsidRPr="006C69F2" w:rsidRDefault="00C66DC4" w:rsidP="00064513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C66DC4" w:rsidRPr="006C69F2" w14:paraId="1C76459C" w14:textId="77777777" w:rsidTr="00064513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29C44" w14:textId="77777777" w:rsidR="00C66DC4" w:rsidRPr="00802781" w:rsidRDefault="00C66DC4" w:rsidP="00064513">
            <w:pPr>
              <w:spacing w:after="0"/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  <w:r w:rsidRPr="009D0ACD">
              <w:rPr>
                <w:color w:val="000000"/>
              </w:rPr>
              <w:t xml:space="preserve">Производительность: </w:t>
            </w:r>
            <w:proofErr w:type="spellStart"/>
            <w:r w:rsidRPr="009D0ACD">
              <w:rPr>
                <w:color w:val="000000"/>
              </w:rPr>
              <w:t>Q</w:t>
            </w:r>
            <w:r w:rsidRPr="009D0ACD">
              <w:rPr>
                <w:color w:val="000000"/>
                <w:vertAlign w:val="subscript"/>
              </w:rPr>
              <w:t>час.max</w:t>
            </w:r>
            <w:proofErr w:type="spellEnd"/>
            <w:r w:rsidRPr="009D0ACD">
              <w:rPr>
                <w:color w:val="000000"/>
              </w:rPr>
              <w:t>. м</w:t>
            </w:r>
            <w:r w:rsidRPr="009D0ACD">
              <w:rPr>
                <w:color w:val="000000"/>
                <w:vertAlign w:val="superscript"/>
              </w:rPr>
              <w:t>3</w:t>
            </w:r>
            <w:r w:rsidRPr="009D0ACD">
              <w:rPr>
                <w:color w:val="000000"/>
              </w:rPr>
              <w:t>/час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190A1" w14:textId="77777777" w:rsidR="00C66DC4" w:rsidRPr="006C69F2" w:rsidRDefault="00C66DC4" w:rsidP="00064513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C66DC4" w:rsidRPr="006C69F2" w14:paraId="32029278" w14:textId="77777777" w:rsidTr="00064513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93257" w14:textId="77777777" w:rsidR="00C66DC4" w:rsidRPr="00683A13" w:rsidRDefault="00C66DC4" w:rsidP="00064513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Режим поступления стоков (</w:t>
            </w:r>
            <w:r w:rsidRPr="009D0ACD">
              <w:rPr>
                <w:color w:val="000000"/>
              </w:rPr>
              <w:t xml:space="preserve">напорный </w:t>
            </w:r>
            <w:r>
              <w:rPr>
                <w:color w:val="000000"/>
              </w:rPr>
              <w:t>или безнапорный)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CDDB6" w14:textId="77777777" w:rsidR="00C66DC4" w:rsidRPr="006C69F2" w:rsidRDefault="00C66DC4" w:rsidP="00064513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C66DC4" w:rsidRPr="006C69F2" w14:paraId="7663159D" w14:textId="77777777" w:rsidTr="00064513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9D77E" w14:textId="77777777" w:rsidR="00C66DC4" w:rsidRPr="009D0ACD" w:rsidRDefault="00C66DC4" w:rsidP="00064513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Подводящий коллектор: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CC4B5" w14:textId="77777777" w:rsidR="00C66DC4" w:rsidRPr="006C69F2" w:rsidRDefault="00C66DC4" w:rsidP="00064513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C66DC4" w:rsidRPr="006C69F2" w14:paraId="36A55E6D" w14:textId="77777777" w:rsidTr="00064513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411B46" w14:textId="77777777" w:rsidR="00C66DC4" w:rsidRPr="009D0ACD" w:rsidRDefault="00C66DC4" w:rsidP="00064513">
            <w:pPr>
              <w:spacing w:after="0"/>
              <w:jc w:val="right"/>
              <w:rPr>
                <w:color w:val="000000"/>
              </w:rPr>
            </w:pPr>
            <w:r w:rsidRPr="009D0ACD">
              <w:rPr>
                <w:color w:val="000000"/>
              </w:rPr>
              <w:t>глубина заложения</w:t>
            </w:r>
            <w:r>
              <w:rPr>
                <w:color w:val="000000"/>
              </w:rPr>
              <w:t>,</w:t>
            </w:r>
            <w:r w:rsidRPr="009D0ACD">
              <w:rPr>
                <w:color w:val="000000"/>
              </w:rPr>
              <w:t xml:space="preserve"> м.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0345B" w14:textId="77777777" w:rsidR="00C66DC4" w:rsidRPr="006C69F2" w:rsidRDefault="00C66DC4" w:rsidP="00064513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C66DC4" w:rsidRPr="006C69F2" w14:paraId="53D77967" w14:textId="77777777" w:rsidTr="00064513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244D80" w14:textId="77777777" w:rsidR="00C66DC4" w:rsidRPr="009D0ACD" w:rsidRDefault="00C66DC4" w:rsidP="00064513">
            <w:pPr>
              <w:spacing w:after="0"/>
              <w:jc w:val="right"/>
              <w:rPr>
                <w:color w:val="000000"/>
              </w:rPr>
            </w:pPr>
            <w:r w:rsidRPr="009D0ACD">
              <w:rPr>
                <w:color w:val="000000"/>
              </w:rPr>
              <w:t>Диаметр</w:t>
            </w:r>
            <w:r>
              <w:rPr>
                <w:color w:val="000000"/>
              </w:rPr>
              <w:t>,</w:t>
            </w:r>
            <w:r w:rsidRPr="009D0ACD">
              <w:rPr>
                <w:color w:val="000000"/>
              </w:rPr>
              <w:t xml:space="preserve"> мм.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DC911" w14:textId="77777777" w:rsidR="00C66DC4" w:rsidRPr="006C69F2" w:rsidRDefault="00C66DC4" w:rsidP="00064513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C66DC4" w:rsidRPr="006C69F2" w14:paraId="0A9AE2E2" w14:textId="77777777" w:rsidTr="00064513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593CC3" w14:textId="77777777" w:rsidR="00C66DC4" w:rsidRPr="009D0ACD" w:rsidRDefault="00C66DC4" w:rsidP="00064513">
            <w:pPr>
              <w:spacing w:after="0"/>
              <w:jc w:val="right"/>
              <w:rPr>
                <w:color w:val="000000"/>
              </w:rPr>
            </w:pPr>
            <w:r w:rsidRPr="009D0ACD">
              <w:rPr>
                <w:color w:val="000000"/>
              </w:rPr>
              <w:t>Материал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CBE3C" w14:textId="77777777" w:rsidR="00C66DC4" w:rsidRPr="006C69F2" w:rsidRDefault="00C66DC4" w:rsidP="00064513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72FEBED5" w14:textId="77777777" w:rsidR="00C66DC4" w:rsidRDefault="00C66DC4" w:rsidP="00C66DC4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31EBDD34" w14:textId="77777777" w:rsidR="00C66DC4" w:rsidRDefault="00C66DC4" w:rsidP="00C66DC4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4091D60D" w14:textId="77777777" w:rsidR="00C66DC4" w:rsidRDefault="00C66DC4" w:rsidP="00C66DC4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35CD9979" w14:textId="77777777" w:rsidR="00C66DC4" w:rsidRDefault="00C66DC4" w:rsidP="00C66DC4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2B858E40" w14:textId="77777777" w:rsidR="00C66DC4" w:rsidRDefault="00C66DC4" w:rsidP="00C66DC4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3DAEF82E" w14:textId="77777777" w:rsidR="00C66DC4" w:rsidRDefault="00C66DC4" w:rsidP="00C66DC4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4.</w:t>
      </w:r>
      <w:r w:rsidRPr="00EB1BB1">
        <w:rPr>
          <w:rFonts w:eastAsia="Times New Roman" w:cs="Times New Roman"/>
          <w:b/>
          <w:bCs/>
          <w:color w:val="000000"/>
          <w:sz w:val="24"/>
          <w:szCs w:val="24"/>
        </w:rPr>
        <w:t xml:space="preserve"> Химический состав сточных вод:</w:t>
      </w:r>
    </w:p>
    <w:p w14:paraId="7C73C8C3" w14:textId="77777777" w:rsidR="00C66DC4" w:rsidRDefault="00C66DC4" w:rsidP="00C66DC4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</w:p>
    <w:tbl>
      <w:tblPr>
        <w:tblW w:w="9781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2410"/>
        <w:gridCol w:w="5528"/>
        <w:gridCol w:w="1843"/>
      </w:tblGrid>
      <w:tr w:rsidR="00C66DC4" w:rsidRPr="009D0ACD" w14:paraId="3F4B4633" w14:textId="77777777" w:rsidTr="00064513">
        <w:trPr>
          <w:trHeight w:val="345"/>
        </w:trPr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9C8B2" w14:textId="77777777" w:rsidR="00C66DC4" w:rsidRPr="009D0ACD" w:rsidRDefault="00C66DC4" w:rsidP="00064513">
            <w:pPr>
              <w:spacing w:after="0"/>
              <w:jc w:val="center"/>
              <w:rPr>
                <w:color w:val="000000"/>
              </w:rPr>
            </w:pPr>
            <w:r w:rsidRPr="009D0ACD">
              <w:rPr>
                <w:color w:val="000000"/>
              </w:rPr>
              <w:t>температура</w:t>
            </w:r>
          </w:p>
        </w:tc>
        <w:tc>
          <w:tcPr>
            <w:tcW w:w="55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4FEDA" w14:textId="77777777" w:rsidR="00C66DC4" w:rsidRPr="009D0ACD" w:rsidRDefault="00C66DC4" w:rsidP="00064513">
            <w:pPr>
              <w:spacing w:after="0"/>
              <w:rPr>
                <w:color w:val="000000"/>
              </w:rPr>
            </w:pPr>
            <w:r w:rsidRPr="009D0ACD"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771AEC9" w14:textId="77777777" w:rsidR="00C66DC4" w:rsidRPr="009D0ACD" w:rsidRDefault="00C66DC4" w:rsidP="00064513">
            <w:pPr>
              <w:spacing w:after="0"/>
              <w:jc w:val="center"/>
              <w:rPr>
                <w:color w:val="000000"/>
              </w:rPr>
            </w:pPr>
            <w:r w:rsidRPr="009D0ACD">
              <w:rPr>
                <w:color w:val="000000"/>
                <w:vertAlign w:val="superscript"/>
              </w:rPr>
              <w:t>0</w:t>
            </w:r>
            <w:r w:rsidRPr="009D0ACD">
              <w:rPr>
                <w:color w:val="000000"/>
              </w:rPr>
              <w:t>С</w:t>
            </w:r>
          </w:p>
        </w:tc>
      </w:tr>
      <w:tr w:rsidR="00C66DC4" w:rsidRPr="009D0ACD" w14:paraId="486C4C00" w14:textId="77777777" w:rsidTr="00064513">
        <w:trPr>
          <w:trHeight w:val="315"/>
        </w:trPr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0E759" w14:textId="77777777" w:rsidR="00C66DC4" w:rsidRPr="009D0ACD" w:rsidRDefault="00C66DC4" w:rsidP="00064513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80C7B" w14:textId="77777777" w:rsidR="00C66DC4" w:rsidRPr="009D0ACD" w:rsidRDefault="00C66DC4" w:rsidP="00064513">
            <w:pPr>
              <w:spacing w:after="0"/>
              <w:rPr>
                <w:color w:val="000000"/>
              </w:rPr>
            </w:pPr>
            <w:r w:rsidRPr="009D0ACD"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913D201" w14:textId="77777777" w:rsidR="00C66DC4" w:rsidRPr="009D0ACD" w:rsidRDefault="00C66DC4" w:rsidP="00064513">
            <w:pPr>
              <w:spacing w:after="0"/>
              <w:jc w:val="center"/>
              <w:rPr>
                <w:color w:val="000000"/>
              </w:rPr>
            </w:pPr>
            <w:r w:rsidRPr="009D0ACD">
              <w:rPr>
                <w:color w:val="000000"/>
              </w:rPr>
              <w:t>мг/л</w:t>
            </w:r>
          </w:p>
        </w:tc>
      </w:tr>
      <w:tr w:rsidR="00C66DC4" w:rsidRPr="009D0ACD" w14:paraId="322EDFE1" w14:textId="77777777" w:rsidTr="00064513">
        <w:trPr>
          <w:trHeight w:val="345"/>
        </w:trPr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C7B75" w14:textId="77777777" w:rsidR="00C66DC4" w:rsidRPr="009D0ACD" w:rsidRDefault="00C66DC4" w:rsidP="00064513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92114" w14:textId="77777777" w:rsidR="00C66DC4" w:rsidRPr="009D0ACD" w:rsidRDefault="00C66DC4" w:rsidP="00064513">
            <w:pPr>
              <w:spacing w:after="0"/>
              <w:rPr>
                <w:color w:val="000000"/>
              </w:rPr>
            </w:pPr>
            <w:r w:rsidRPr="009D0ACD"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246D38F" w14:textId="77777777" w:rsidR="00C66DC4" w:rsidRPr="009D0ACD" w:rsidRDefault="00C66DC4" w:rsidP="00064513">
            <w:pPr>
              <w:spacing w:after="0"/>
              <w:jc w:val="center"/>
              <w:rPr>
                <w:color w:val="000000"/>
              </w:rPr>
            </w:pPr>
            <w:r w:rsidRPr="009D0ACD">
              <w:rPr>
                <w:color w:val="000000"/>
              </w:rPr>
              <w:t>мг/л</w:t>
            </w:r>
          </w:p>
        </w:tc>
      </w:tr>
      <w:tr w:rsidR="00C66DC4" w:rsidRPr="009D0ACD" w14:paraId="01F11D30" w14:textId="77777777" w:rsidTr="00064513">
        <w:trPr>
          <w:trHeight w:val="300"/>
        </w:trPr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F86CA" w14:textId="77777777" w:rsidR="00C66DC4" w:rsidRPr="009D0ACD" w:rsidRDefault="00C66DC4" w:rsidP="00064513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2DB3C" w14:textId="77777777" w:rsidR="00C66DC4" w:rsidRPr="009D0ACD" w:rsidRDefault="00C66DC4" w:rsidP="00064513">
            <w:pPr>
              <w:spacing w:after="0"/>
              <w:rPr>
                <w:color w:val="000000"/>
              </w:rPr>
            </w:pPr>
            <w:r w:rsidRPr="009D0ACD"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3D15D32" w14:textId="77777777" w:rsidR="00C66DC4" w:rsidRPr="009D0ACD" w:rsidRDefault="00C66DC4" w:rsidP="00064513">
            <w:pPr>
              <w:spacing w:after="0"/>
              <w:jc w:val="center"/>
              <w:rPr>
                <w:color w:val="000000"/>
              </w:rPr>
            </w:pPr>
            <w:r w:rsidRPr="009D0ACD">
              <w:rPr>
                <w:color w:val="000000"/>
              </w:rPr>
              <w:t>мг/л</w:t>
            </w:r>
          </w:p>
        </w:tc>
      </w:tr>
      <w:tr w:rsidR="00C66DC4" w:rsidRPr="009D0ACD" w14:paraId="247F37FF" w14:textId="77777777" w:rsidTr="00064513">
        <w:trPr>
          <w:trHeight w:val="300"/>
        </w:trPr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95BA2" w14:textId="77777777" w:rsidR="00C66DC4" w:rsidRPr="009D0ACD" w:rsidRDefault="00C66DC4" w:rsidP="00064513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D1B3E" w14:textId="77777777" w:rsidR="00C66DC4" w:rsidRPr="009D0ACD" w:rsidRDefault="00C66DC4" w:rsidP="00064513">
            <w:pPr>
              <w:spacing w:after="0"/>
              <w:rPr>
                <w:color w:val="000000"/>
              </w:rPr>
            </w:pPr>
            <w:r w:rsidRPr="009D0ACD"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94AC548" w14:textId="77777777" w:rsidR="00C66DC4" w:rsidRPr="009D0ACD" w:rsidRDefault="00C66DC4" w:rsidP="00064513">
            <w:pPr>
              <w:spacing w:after="0"/>
              <w:jc w:val="center"/>
              <w:rPr>
                <w:color w:val="000000"/>
              </w:rPr>
            </w:pPr>
            <w:r w:rsidRPr="009D0ACD">
              <w:rPr>
                <w:color w:val="000000"/>
              </w:rPr>
              <w:t>мг/л</w:t>
            </w:r>
          </w:p>
        </w:tc>
      </w:tr>
      <w:tr w:rsidR="00C66DC4" w:rsidRPr="009D0ACD" w14:paraId="2B02D2A5" w14:textId="77777777" w:rsidTr="00064513">
        <w:trPr>
          <w:trHeight w:val="300"/>
        </w:trPr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3E723" w14:textId="77777777" w:rsidR="00C66DC4" w:rsidRPr="009D0ACD" w:rsidRDefault="00C66DC4" w:rsidP="00064513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6F7B8" w14:textId="77777777" w:rsidR="00C66DC4" w:rsidRPr="009D0ACD" w:rsidRDefault="00C66DC4" w:rsidP="00064513">
            <w:pPr>
              <w:spacing w:after="0"/>
              <w:rPr>
                <w:color w:val="000000"/>
              </w:rPr>
            </w:pPr>
            <w:r w:rsidRPr="009D0ACD"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42A04B2" w14:textId="77777777" w:rsidR="00C66DC4" w:rsidRPr="009D0ACD" w:rsidRDefault="00C66DC4" w:rsidP="00064513">
            <w:pPr>
              <w:spacing w:after="0"/>
              <w:jc w:val="center"/>
              <w:rPr>
                <w:color w:val="000000"/>
              </w:rPr>
            </w:pPr>
            <w:r w:rsidRPr="009D0ACD">
              <w:rPr>
                <w:color w:val="000000"/>
              </w:rPr>
              <w:t>мг/л</w:t>
            </w:r>
          </w:p>
        </w:tc>
      </w:tr>
      <w:tr w:rsidR="00C66DC4" w:rsidRPr="009D0ACD" w14:paraId="52ED28B5" w14:textId="77777777" w:rsidTr="00064513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7BD57" w14:textId="77777777" w:rsidR="00C66DC4" w:rsidRPr="009D0ACD" w:rsidRDefault="00C66DC4" w:rsidP="00064513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76B54" w14:textId="77777777" w:rsidR="00C66DC4" w:rsidRPr="009D0ACD" w:rsidRDefault="00C66DC4" w:rsidP="00064513">
            <w:pPr>
              <w:spacing w:after="0"/>
              <w:rPr>
                <w:color w:val="000000"/>
              </w:rPr>
            </w:pPr>
            <w:r w:rsidRPr="009D0ACD"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AAD3C40" w14:textId="77777777" w:rsidR="00C66DC4" w:rsidRPr="009D0ACD" w:rsidRDefault="00C66DC4" w:rsidP="00064513">
            <w:pPr>
              <w:spacing w:after="0"/>
              <w:jc w:val="center"/>
              <w:rPr>
                <w:color w:val="000000"/>
              </w:rPr>
            </w:pPr>
            <w:r w:rsidRPr="009D0ACD">
              <w:rPr>
                <w:color w:val="000000"/>
              </w:rPr>
              <w:t>мг/л</w:t>
            </w:r>
          </w:p>
        </w:tc>
      </w:tr>
      <w:tr w:rsidR="00C66DC4" w:rsidRPr="009D0ACD" w14:paraId="13157B0F" w14:textId="77777777" w:rsidTr="00064513">
        <w:trPr>
          <w:trHeight w:val="31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F9034" w14:textId="77777777" w:rsidR="00C66DC4" w:rsidRPr="009D0ACD" w:rsidRDefault="00C66DC4" w:rsidP="00064513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BFCAB" w14:textId="77777777" w:rsidR="00C66DC4" w:rsidRPr="009D0ACD" w:rsidRDefault="00C66DC4" w:rsidP="00064513">
            <w:pPr>
              <w:spacing w:after="0"/>
              <w:rPr>
                <w:color w:val="000000"/>
              </w:rPr>
            </w:pPr>
            <w:r w:rsidRPr="009D0ACD"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92DF9" w14:textId="77777777" w:rsidR="00C66DC4" w:rsidRPr="009D0ACD" w:rsidRDefault="00C66DC4" w:rsidP="00064513">
            <w:pPr>
              <w:spacing w:after="0"/>
              <w:jc w:val="center"/>
              <w:rPr>
                <w:color w:val="000000"/>
              </w:rPr>
            </w:pPr>
            <w:r w:rsidRPr="009D0ACD">
              <w:rPr>
                <w:color w:val="000000"/>
              </w:rPr>
              <w:t>мг/л</w:t>
            </w:r>
          </w:p>
        </w:tc>
      </w:tr>
    </w:tbl>
    <w:p w14:paraId="3A1E9A82" w14:textId="77777777" w:rsidR="00C66DC4" w:rsidRDefault="00C66DC4" w:rsidP="00C66DC4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431A3F93" w14:textId="77777777" w:rsidR="00C66DC4" w:rsidRPr="00485DCC" w:rsidRDefault="00C66DC4" w:rsidP="00C66DC4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  <w:r w:rsidRPr="00485DCC">
        <w:rPr>
          <w:rFonts w:eastAsia="Times New Roman" w:cs="Times New Roman"/>
          <w:b/>
          <w:bCs/>
          <w:color w:val="000000"/>
          <w:sz w:val="24"/>
          <w:szCs w:val="24"/>
        </w:rPr>
        <w:t>5. Гидрогеологические условия на объекте:</w:t>
      </w:r>
    </w:p>
    <w:p w14:paraId="6105B5C7" w14:textId="77777777" w:rsidR="00C66DC4" w:rsidRDefault="00C66DC4" w:rsidP="00C66DC4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</w:p>
    <w:tbl>
      <w:tblPr>
        <w:tblW w:w="10635" w:type="dxa"/>
        <w:tblLayout w:type="fixed"/>
        <w:tblLook w:val="04A0" w:firstRow="1" w:lastRow="0" w:firstColumn="1" w:lastColumn="0" w:noHBand="0" w:noVBand="1"/>
      </w:tblPr>
      <w:tblGrid>
        <w:gridCol w:w="426"/>
        <w:gridCol w:w="5953"/>
        <w:gridCol w:w="3353"/>
        <w:gridCol w:w="129"/>
        <w:gridCol w:w="774"/>
      </w:tblGrid>
      <w:tr w:rsidR="00C66DC4" w:rsidRPr="009D0ACD" w14:paraId="1F7C191A" w14:textId="77777777" w:rsidTr="00064513">
        <w:trPr>
          <w:trHeight w:val="34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331B8928" w14:textId="77777777" w:rsidR="00C66DC4" w:rsidRPr="009D0ACD" w:rsidRDefault="00C66DC4" w:rsidP="00064513">
            <w:pPr>
              <w:spacing w:after="0"/>
              <w:rPr>
                <w:color w:val="000000"/>
              </w:rPr>
            </w:pPr>
          </w:p>
        </w:tc>
        <w:tc>
          <w:tcPr>
            <w:tcW w:w="94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6992A8" w14:textId="77777777" w:rsidR="00C66DC4" w:rsidRPr="009D0ACD" w:rsidRDefault="00C66DC4" w:rsidP="00064513">
            <w:pPr>
              <w:spacing w:after="0"/>
              <w:rPr>
                <w:color w:val="000000"/>
              </w:rPr>
            </w:pPr>
            <w:r w:rsidRPr="009D0ACD">
              <w:rPr>
                <w:color w:val="000000"/>
              </w:rPr>
              <w:t>Уровень грунтовых вод (УГВ)   -   _________  м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C09AD" w14:textId="77777777" w:rsidR="00C66DC4" w:rsidRPr="009D0ACD" w:rsidRDefault="00C66DC4" w:rsidP="00064513">
            <w:pPr>
              <w:spacing w:after="0"/>
              <w:rPr>
                <w:color w:val="000000"/>
              </w:rPr>
            </w:pPr>
          </w:p>
        </w:tc>
      </w:tr>
      <w:tr w:rsidR="00C66DC4" w:rsidRPr="009D0ACD" w14:paraId="2DC44070" w14:textId="77777777" w:rsidTr="00064513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76DBB975" w14:textId="77777777" w:rsidR="00C66DC4" w:rsidRPr="009D0ACD" w:rsidRDefault="00C66DC4" w:rsidP="00064513">
            <w:pPr>
              <w:spacing w:after="0"/>
              <w:rPr>
                <w:color w:val="000000"/>
              </w:rPr>
            </w:pPr>
          </w:p>
        </w:tc>
        <w:tc>
          <w:tcPr>
            <w:tcW w:w="94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66B47D" w14:textId="77777777" w:rsidR="00C66DC4" w:rsidRPr="009D0ACD" w:rsidRDefault="00C66DC4" w:rsidP="00064513">
            <w:pPr>
              <w:spacing w:after="0"/>
              <w:rPr>
                <w:color w:val="000000"/>
              </w:rPr>
            </w:pPr>
            <w:r w:rsidRPr="009D0ACD">
              <w:rPr>
                <w:color w:val="000000"/>
              </w:rPr>
              <w:t>Инженерно-геологические элементы (ИГЭ):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70A56" w14:textId="77777777" w:rsidR="00C66DC4" w:rsidRPr="009D0ACD" w:rsidRDefault="00C66DC4" w:rsidP="00064513">
            <w:pPr>
              <w:spacing w:after="0"/>
              <w:rPr>
                <w:color w:val="000000"/>
              </w:rPr>
            </w:pPr>
          </w:p>
        </w:tc>
      </w:tr>
      <w:tr w:rsidR="00C66DC4" w:rsidRPr="009D0ACD" w14:paraId="4E0F4BEC" w14:textId="77777777" w:rsidTr="00064513">
        <w:trPr>
          <w:gridAfter w:val="2"/>
          <w:wAfter w:w="903" w:type="dxa"/>
          <w:trHeight w:val="34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8CF32" w14:textId="77777777" w:rsidR="00C66DC4" w:rsidRPr="009D0ACD" w:rsidRDefault="00C66DC4" w:rsidP="00064513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18814" w14:textId="77777777" w:rsidR="00C66DC4" w:rsidRPr="009D0ACD" w:rsidRDefault="00C66DC4" w:rsidP="00064513">
            <w:pPr>
              <w:spacing w:after="0"/>
              <w:jc w:val="center"/>
              <w:rPr>
                <w:color w:val="000000"/>
              </w:rPr>
            </w:pPr>
            <w:r w:rsidRPr="009D0ACD">
              <w:rPr>
                <w:color w:val="000000"/>
              </w:rPr>
              <w:t>Наименование</w:t>
            </w:r>
          </w:p>
        </w:tc>
        <w:tc>
          <w:tcPr>
            <w:tcW w:w="335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AE5C14" w14:textId="77777777" w:rsidR="00C66DC4" w:rsidRPr="009D0ACD" w:rsidRDefault="00C66DC4" w:rsidP="00064513">
            <w:pPr>
              <w:spacing w:after="0"/>
              <w:jc w:val="center"/>
              <w:rPr>
                <w:color w:val="000000"/>
              </w:rPr>
            </w:pPr>
            <w:r w:rsidRPr="009D0ACD">
              <w:rPr>
                <w:color w:val="000000"/>
              </w:rPr>
              <w:t>Мощность слоя, м</w:t>
            </w:r>
          </w:p>
        </w:tc>
      </w:tr>
      <w:tr w:rsidR="00C66DC4" w:rsidRPr="009D0ACD" w14:paraId="13A62553" w14:textId="77777777" w:rsidTr="00064513">
        <w:trPr>
          <w:gridAfter w:val="2"/>
          <w:wAfter w:w="903" w:type="dxa"/>
          <w:trHeight w:val="3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082B6" w14:textId="77777777" w:rsidR="00C66DC4" w:rsidRPr="009D0ACD" w:rsidRDefault="00C66DC4" w:rsidP="00064513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36220" w14:textId="77777777" w:rsidR="00C66DC4" w:rsidRPr="009D0ACD" w:rsidRDefault="00C66DC4" w:rsidP="00064513">
            <w:pPr>
              <w:spacing w:after="0"/>
              <w:jc w:val="center"/>
              <w:rPr>
                <w:color w:val="000000"/>
              </w:rPr>
            </w:pPr>
            <w:r w:rsidRPr="009D0ACD">
              <w:rPr>
                <w:color w:val="000000"/>
              </w:rPr>
              <w:t> </w:t>
            </w:r>
          </w:p>
        </w:tc>
        <w:tc>
          <w:tcPr>
            <w:tcW w:w="33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D82F95" w14:textId="77777777" w:rsidR="00C66DC4" w:rsidRPr="009D0ACD" w:rsidRDefault="00C66DC4" w:rsidP="00064513">
            <w:pPr>
              <w:spacing w:after="0"/>
              <w:jc w:val="center"/>
              <w:rPr>
                <w:color w:val="000000"/>
              </w:rPr>
            </w:pPr>
            <w:r w:rsidRPr="009D0ACD">
              <w:rPr>
                <w:color w:val="000000"/>
              </w:rPr>
              <w:t> </w:t>
            </w:r>
          </w:p>
        </w:tc>
      </w:tr>
      <w:tr w:rsidR="00C66DC4" w:rsidRPr="009D0ACD" w14:paraId="5C5CB201" w14:textId="77777777" w:rsidTr="00064513">
        <w:trPr>
          <w:gridAfter w:val="2"/>
          <w:wAfter w:w="903" w:type="dxa"/>
          <w:trHeight w:val="3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28B7C" w14:textId="77777777" w:rsidR="00C66DC4" w:rsidRPr="009D0ACD" w:rsidRDefault="00C66DC4" w:rsidP="00064513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E05F0" w14:textId="77777777" w:rsidR="00C66DC4" w:rsidRPr="009D0ACD" w:rsidRDefault="00C66DC4" w:rsidP="00064513">
            <w:pPr>
              <w:spacing w:after="0"/>
              <w:jc w:val="center"/>
              <w:rPr>
                <w:color w:val="000000"/>
              </w:rPr>
            </w:pPr>
            <w:r w:rsidRPr="009D0ACD">
              <w:rPr>
                <w:color w:val="000000"/>
              </w:rPr>
              <w:t> </w:t>
            </w:r>
          </w:p>
        </w:tc>
        <w:tc>
          <w:tcPr>
            <w:tcW w:w="33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96A5A0" w14:textId="77777777" w:rsidR="00C66DC4" w:rsidRPr="009D0ACD" w:rsidRDefault="00C66DC4" w:rsidP="00064513">
            <w:pPr>
              <w:spacing w:after="0"/>
              <w:jc w:val="center"/>
              <w:rPr>
                <w:color w:val="000000"/>
              </w:rPr>
            </w:pPr>
            <w:r w:rsidRPr="009D0ACD">
              <w:rPr>
                <w:color w:val="000000"/>
              </w:rPr>
              <w:t> </w:t>
            </w:r>
          </w:p>
        </w:tc>
      </w:tr>
      <w:tr w:rsidR="00C66DC4" w:rsidRPr="009D0ACD" w14:paraId="10BBA4FF" w14:textId="77777777" w:rsidTr="00064513">
        <w:trPr>
          <w:gridAfter w:val="2"/>
          <w:wAfter w:w="903" w:type="dxa"/>
          <w:trHeight w:val="3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5CA1F" w14:textId="77777777" w:rsidR="00C66DC4" w:rsidRPr="009D0ACD" w:rsidRDefault="00C66DC4" w:rsidP="00064513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7E779" w14:textId="77777777" w:rsidR="00C66DC4" w:rsidRPr="009D0ACD" w:rsidRDefault="00C66DC4" w:rsidP="00064513">
            <w:pPr>
              <w:spacing w:after="0"/>
              <w:jc w:val="center"/>
              <w:rPr>
                <w:color w:val="000000"/>
              </w:rPr>
            </w:pPr>
            <w:r w:rsidRPr="009D0ACD">
              <w:rPr>
                <w:color w:val="000000"/>
              </w:rPr>
              <w:t> </w:t>
            </w:r>
          </w:p>
        </w:tc>
        <w:tc>
          <w:tcPr>
            <w:tcW w:w="33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07C920" w14:textId="77777777" w:rsidR="00C66DC4" w:rsidRPr="009D0ACD" w:rsidRDefault="00C66DC4" w:rsidP="00064513">
            <w:pPr>
              <w:spacing w:after="0"/>
              <w:jc w:val="center"/>
              <w:rPr>
                <w:color w:val="000000"/>
              </w:rPr>
            </w:pPr>
            <w:r w:rsidRPr="009D0ACD">
              <w:rPr>
                <w:color w:val="000000"/>
              </w:rPr>
              <w:t> </w:t>
            </w:r>
          </w:p>
        </w:tc>
      </w:tr>
      <w:tr w:rsidR="00C66DC4" w:rsidRPr="009D0ACD" w14:paraId="19A2F0EB" w14:textId="77777777" w:rsidTr="00064513">
        <w:trPr>
          <w:gridAfter w:val="2"/>
          <w:wAfter w:w="903" w:type="dxa"/>
          <w:trHeight w:val="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59259" w14:textId="77777777" w:rsidR="00C66DC4" w:rsidRPr="009D0ACD" w:rsidRDefault="00C66DC4" w:rsidP="00064513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C0D4B" w14:textId="77777777" w:rsidR="00C66DC4" w:rsidRPr="009D0ACD" w:rsidRDefault="00C66DC4" w:rsidP="00064513">
            <w:pPr>
              <w:spacing w:after="0"/>
              <w:jc w:val="center"/>
              <w:rPr>
                <w:color w:val="000000"/>
              </w:rPr>
            </w:pPr>
            <w:r w:rsidRPr="009D0ACD">
              <w:rPr>
                <w:color w:val="000000"/>
              </w:rPr>
              <w:t> </w:t>
            </w:r>
          </w:p>
        </w:tc>
        <w:tc>
          <w:tcPr>
            <w:tcW w:w="33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56A91F" w14:textId="77777777" w:rsidR="00C66DC4" w:rsidRPr="009D0ACD" w:rsidRDefault="00C66DC4" w:rsidP="00064513">
            <w:pPr>
              <w:spacing w:after="0"/>
              <w:jc w:val="center"/>
              <w:rPr>
                <w:color w:val="000000"/>
              </w:rPr>
            </w:pPr>
            <w:r w:rsidRPr="009D0ACD">
              <w:rPr>
                <w:color w:val="000000"/>
              </w:rPr>
              <w:t> </w:t>
            </w:r>
          </w:p>
        </w:tc>
      </w:tr>
      <w:tr w:rsidR="00C66DC4" w:rsidRPr="009D0ACD" w14:paraId="05C6DA07" w14:textId="77777777" w:rsidTr="00064513">
        <w:trPr>
          <w:gridAfter w:val="2"/>
          <w:wAfter w:w="903" w:type="dxa"/>
          <w:trHeight w:val="31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11501" w14:textId="77777777" w:rsidR="00C66DC4" w:rsidRPr="009D0ACD" w:rsidRDefault="00C66DC4" w:rsidP="00064513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F9298" w14:textId="77777777" w:rsidR="00C66DC4" w:rsidRPr="009D0ACD" w:rsidRDefault="00C66DC4" w:rsidP="00064513">
            <w:pPr>
              <w:spacing w:after="0"/>
              <w:jc w:val="center"/>
              <w:rPr>
                <w:color w:val="000000"/>
              </w:rPr>
            </w:pPr>
            <w:r w:rsidRPr="009D0ACD">
              <w:rPr>
                <w:color w:val="000000"/>
              </w:rPr>
              <w:t> </w:t>
            </w:r>
          </w:p>
        </w:tc>
        <w:tc>
          <w:tcPr>
            <w:tcW w:w="3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792C9" w14:textId="77777777" w:rsidR="00C66DC4" w:rsidRPr="009D0ACD" w:rsidRDefault="00C66DC4" w:rsidP="00064513">
            <w:pPr>
              <w:spacing w:after="0"/>
              <w:jc w:val="center"/>
              <w:rPr>
                <w:color w:val="000000"/>
              </w:rPr>
            </w:pPr>
            <w:r w:rsidRPr="009D0ACD">
              <w:rPr>
                <w:color w:val="000000"/>
              </w:rPr>
              <w:t> </w:t>
            </w:r>
          </w:p>
        </w:tc>
      </w:tr>
    </w:tbl>
    <w:p w14:paraId="38A6EA14" w14:textId="77777777" w:rsidR="00C66DC4" w:rsidRDefault="00C66DC4" w:rsidP="00C66DC4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766EC932" w14:textId="77777777" w:rsidR="00C66DC4" w:rsidRPr="00485DCC" w:rsidRDefault="00C66DC4" w:rsidP="00C66DC4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 xml:space="preserve">6. </w:t>
      </w:r>
      <w:r w:rsidRPr="00485DCC">
        <w:rPr>
          <w:rFonts w:eastAsia="Times New Roman" w:cs="Times New Roman"/>
          <w:b/>
          <w:bCs/>
          <w:color w:val="000000"/>
          <w:sz w:val="24"/>
          <w:szCs w:val="24"/>
        </w:rPr>
        <w:t>Условия сброса очищенной воды:</w:t>
      </w:r>
    </w:p>
    <w:p w14:paraId="13296B64" w14:textId="77777777" w:rsidR="00C66DC4" w:rsidRDefault="00C66DC4" w:rsidP="00C66DC4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5670"/>
      </w:tblGrid>
      <w:tr w:rsidR="00C66DC4" w:rsidRPr="009D0ACD" w14:paraId="21FA6572" w14:textId="77777777" w:rsidTr="00064513">
        <w:trPr>
          <w:trHeight w:val="300"/>
        </w:trPr>
        <w:tc>
          <w:tcPr>
            <w:tcW w:w="4111" w:type="dxa"/>
            <w:shd w:val="clear" w:color="auto" w:fill="auto"/>
            <w:noWrap/>
            <w:vAlign w:val="bottom"/>
            <w:hideMark/>
          </w:tcPr>
          <w:p w14:paraId="3709A848" w14:textId="77777777" w:rsidR="00C66DC4" w:rsidRPr="009D0ACD" w:rsidRDefault="00C66DC4" w:rsidP="00064513">
            <w:pPr>
              <w:spacing w:after="0"/>
              <w:rPr>
                <w:color w:val="000000"/>
              </w:rPr>
            </w:pPr>
            <w:r w:rsidRPr="009D0ACD">
              <w:rPr>
                <w:color w:val="000000"/>
              </w:rPr>
              <w:t xml:space="preserve">−  В сети городской канализации 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08899A8A" w14:textId="77777777" w:rsidR="00C66DC4" w:rsidRPr="009D0ACD" w:rsidRDefault="00C66DC4" w:rsidP="00064513">
            <w:pPr>
              <w:spacing w:after="0"/>
              <w:rPr>
                <w:color w:val="000000"/>
              </w:rPr>
            </w:pPr>
          </w:p>
        </w:tc>
      </w:tr>
      <w:tr w:rsidR="00C66DC4" w:rsidRPr="009D0ACD" w14:paraId="5BE94DE7" w14:textId="77777777" w:rsidTr="00064513">
        <w:trPr>
          <w:trHeight w:val="300"/>
        </w:trPr>
        <w:tc>
          <w:tcPr>
            <w:tcW w:w="4111" w:type="dxa"/>
            <w:shd w:val="clear" w:color="auto" w:fill="auto"/>
            <w:noWrap/>
            <w:vAlign w:val="bottom"/>
            <w:hideMark/>
          </w:tcPr>
          <w:p w14:paraId="1E127A91" w14:textId="77777777" w:rsidR="00C66DC4" w:rsidRPr="009D0ACD" w:rsidRDefault="00C66DC4" w:rsidP="00064513">
            <w:pPr>
              <w:spacing w:after="0"/>
              <w:rPr>
                <w:color w:val="000000"/>
              </w:rPr>
            </w:pPr>
            <w:r w:rsidRPr="009D0ACD">
              <w:rPr>
                <w:color w:val="000000"/>
              </w:rPr>
              <w:t>−  В грунт (дренаж)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45F4D056" w14:textId="77777777" w:rsidR="00C66DC4" w:rsidRPr="009D0ACD" w:rsidRDefault="00C66DC4" w:rsidP="00064513">
            <w:pPr>
              <w:spacing w:after="0"/>
              <w:rPr>
                <w:color w:val="000000"/>
              </w:rPr>
            </w:pPr>
          </w:p>
        </w:tc>
      </w:tr>
      <w:tr w:rsidR="00C66DC4" w:rsidRPr="009D0ACD" w14:paraId="0E8A973E" w14:textId="77777777" w:rsidTr="00064513">
        <w:trPr>
          <w:trHeight w:val="70"/>
        </w:trPr>
        <w:tc>
          <w:tcPr>
            <w:tcW w:w="4111" w:type="dxa"/>
            <w:shd w:val="clear" w:color="auto" w:fill="auto"/>
            <w:noWrap/>
            <w:vAlign w:val="bottom"/>
            <w:hideMark/>
          </w:tcPr>
          <w:p w14:paraId="205E8EE1" w14:textId="77777777" w:rsidR="00C66DC4" w:rsidRPr="009D0ACD" w:rsidRDefault="00C66DC4" w:rsidP="00064513">
            <w:pPr>
              <w:spacing w:after="0"/>
              <w:rPr>
                <w:color w:val="000000"/>
              </w:rPr>
            </w:pPr>
            <w:r w:rsidRPr="009D0ACD">
              <w:rPr>
                <w:color w:val="000000"/>
              </w:rPr>
              <w:t>−  На рельеф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669C2028" w14:textId="77777777" w:rsidR="00C66DC4" w:rsidRPr="009D0ACD" w:rsidRDefault="00C66DC4" w:rsidP="00064513">
            <w:pPr>
              <w:spacing w:after="0"/>
              <w:rPr>
                <w:color w:val="000000"/>
              </w:rPr>
            </w:pPr>
          </w:p>
        </w:tc>
      </w:tr>
      <w:tr w:rsidR="00C66DC4" w:rsidRPr="009D0ACD" w14:paraId="4609E112" w14:textId="77777777" w:rsidTr="00064513">
        <w:trPr>
          <w:trHeight w:val="79"/>
        </w:trPr>
        <w:tc>
          <w:tcPr>
            <w:tcW w:w="4111" w:type="dxa"/>
            <w:shd w:val="clear" w:color="auto" w:fill="auto"/>
            <w:noWrap/>
            <w:vAlign w:val="bottom"/>
            <w:hideMark/>
          </w:tcPr>
          <w:p w14:paraId="75D8F0E6" w14:textId="77777777" w:rsidR="00C66DC4" w:rsidRPr="009D0ACD" w:rsidRDefault="00C66DC4" w:rsidP="00064513">
            <w:pPr>
              <w:spacing w:after="0"/>
              <w:rPr>
                <w:color w:val="000000"/>
              </w:rPr>
            </w:pPr>
            <w:r w:rsidRPr="009D0ACD">
              <w:rPr>
                <w:color w:val="000000"/>
              </w:rPr>
              <w:t>−  В водоем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1E9E9D6B" w14:textId="77777777" w:rsidR="00C66DC4" w:rsidRPr="009D0ACD" w:rsidRDefault="00C66DC4" w:rsidP="00064513">
            <w:pPr>
              <w:spacing w:after="0"/>
              <w:rPr>
                <w:color w:val="000000"/>
              </w:rPr>
            </w:pPr>
          </w:p>
        </w:tc>
      </w:tr>
      <w:tr w:rsidR="00C66DC4" w:rsidRPr="009D0ACD" w14:paraId="6F32895C" w14:textId="77777777" w:rsidTr="00064513">
        <w:trPr>
          <w:trHeight w:val="265"/>
        </w:trPr>
        <w:tc>
          <w:tcPr>
            <w:tcW w:w="4111" w:type="dxa"/>
            <w:shd w:val="clear" w:color="auto" w:fill="auto"/>
            <w:noWrap/>
            <w:vAlign w:val="bottom"/>
            <w:hideMark/>
          </w:tcPr>
          <w:p w14:paraId="040C4928" w14:textId="77777777" w:rsidR="00C66DC4" w:rsidRPr="009D0ACD" w:rsidRDefault="00C66DC4" w:rsidP="00064513">
            <w:pPr>
              <w:spacing w:after="0"/>
              <w:jc w:val="center"/>
              <w:rPr>
                <w:i/>
                <w:iCs/>
                <w:color w:val="000000"/>
              </w:rPr>
            </w:pPr>
            <w:r w:rsidRPr="009D0ACD">
              <w:rPr>
                <w:i/>
                <w:iCs/>
                <w:color w:val="000000"/>
              </w:rPr>
              <w:t xml:space="preserve"> (классификация водоем</w:t>
            </w:r>
            <w:r>
              <w:rPr>
                <w:i/>
                <w:iCs/>
                <w:color w:val="000000"/>
              </w:rPr>
              <w:t>а</w:t>
            </w:r>
            <w:r w:rsidRPr="009D0ACD">
              <w:rPr>
                <w:i/>
                <w:iCs/>
                <w:color w:val="000000"/>
              </w:rPr>
              <w:t>)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665F404C" w14:textId="77777777" w:rsidR="00C66DC4" w:rsidRPr="009D0ACD" w:rsidRDefault="00C66DC4" w:rsidP="00064513">
            <w:pPr>
              <w:spacing w:after="0"/>
              <w:rPr>
                <w:color w:val="000000"/>
              </w:rPr>
            </w:pPr>
          </w:p>
        </w:tc>
      </w:tr>
      <w:tr w:rsidR="00C66DC4" w:rsidRPr="009D0ACD" w14:paraId="4A5D36F5" w14:textId="77777777" w:rsidTr="00064513">
        <w:trPr>
          <w:trHeight w:val="265"/>
        </w:trPr>
        <w:tc>
          <w:tcPr>
            <w:tcW w:w="4111" w:type="dxa"/>
            <w:shd w:val="clear" w:color="auto" w:fill="auto"/>
            <w:noWrap/>
            <w:vAlign w:val="bottom"/>
          </w:tcPr>
          <w:p w14:paraId="00CC81E4" w14:textId="77777777" w:rsidR="00C66DC4" w:rsidRPr="009D0ACD" w:rsidRDefault="00C66DC4" w:rsidP="00064513">
            <w:pPr>
              <w:spacing w:after="0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- Системы оборотного водоснабжения</w:t>
            </w:r>
          </w:p>
        </w:tc>
        <w:tc>
          <w:tcPr>
            <w:tcW w:w="5670" w:type="dxa"/>
            <w:shd w:val="clear" w:color="auto" w:fill="auto"/>
            <w:noWrap/>
            <w:vAlign w:val="bottom"/>
          </w:tcPr>
          <w:p w14:paraId="409FB7DC" w14:textId="77777777" w:rsidR="00C66DC4" w:rsidRPr="009D0ACD" w:rsidRDefault="00C66DC4" w:rsidP="00064513">
            <w:pPr>
              <w:spacing w:after="0"/>
              <w:rPr>
                <w:color w:val="000000"/>
              </w:rPr>
            </w:pPr>
          </w:p>
        </w:tc>
      </w:tr>
    </w:tbl>
    <w:p w14:paraId="7512379B" w14:textId="77777777" w:rsidR="00C66DC4" w:rsidRDefault="00C66DC4" w:rsidP="00C66DC4">
      <w:pPr>
        <w:spacing w:after="0"/>
        <w:jc w:val="right"/>
        <w:rPr>
          <w:rFonts w:eastAsia="Times New Roman" w:cs="Times New Roman"/>
          <w:b/>
          <w:bCs/>
          <w:color w:val="000000"/>
          <w:sz w:val="24"/>
          <w:szCs w:val="24"/>
        </w:rPr>
      </w:pPr>
      <w:r w:rsidRPr="00EB1BB1">
        <w:rPr>
          <w:rFonts w:eastAsia="Times New Roman" w:cs="Times New Roman"/>
          <w:bCs/>
          <w:i/>
          <w:color w:val="000000"/>
          <w:sz w:val="24"/>
          <w:szCs w:val="24"/>
        </w:rPr>
        <w:t>*нужное отметить</w:t>
      </w:r>
    </w:p>
    <w:p w14:paraId="56EC3702" w14:textId="77777777" w:rsidR="00C66DC4" w:rsidRDefault="00C66DC4" w:rsidP="00C66DC4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3F0731C0" w14:textId="77777777" w:rsidR="00C66DC4" w:rsidRPr="006C69F2" w:rsidRDefault="00C66DC4" w:rsidP="00C66DC4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7</w:t>
      </w:r>
      <w:r w:rsidRPr="006C69F2">
        <w:rPr>
          <w:rFonts w:eastAsia="Times New Roman" w:cs="Times New Roman"/>
          <w:b/>
          <w:bCs/>
          <w:color w:val="000000"/>
          <w:sz w:val="24"/>
          <w:szCs w:val="24"/>
        </w:rPr>
        <w:t>. Проектирование:</w:t>
      </w:r>
    </w:p>
    <w:p w14:paraId="120C6D6B" w14:textId="77777777" w:rsidR="00C66DC4" w:rsidRPr="004048CB" w:rsidRDefault="00C66DC4" w:rsidP="00C66DC4">
      <w:pPr>
        <w:spacing w:after="0"/>
        <w:rPr>
          <w:rFonts w:eastAsia="Times New Roman" w:cs="Times New Roman"/>
          <w:sz w:val="24"/>
          <w:szCs w:val="24"/>
        </w:rPr>
      </w:pPr>
    </w:p>
    <w:tbl>
      <w:tblPr>
        <w:tblW w:w="97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5670"/>
      </w:tblGrid>
      <w:tr w:rsidR="00C66DC4" w:rsidRPr="006C69F2" w14:paraId="1DFDC4C9" w14:textId="77777777" w:rsidTr="00064513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E4D1C" w14:textId="77777777" w:rsidR="00C66DC4" w:rsidRPr="004048CB" w:rsidRDefault="00C66DC4" w:rsidP="00064513">
            <w:pPr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6C69F2">
              <w:rPr>
                <w:rFonts w:eastAsia="Times New Roman" w:cs="Times New Roman"/>
                <w:color w:val="000000"/>
                <w:sz w:val="24"/>
                <w:szCs w:val="24"/>
              </w:rPr>
              <w:t>Стадийность проектирования (П/РД/П+РД)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0D73A" w14:textId="77777777" w:rsidR="00C66DC4" w:rsidRPr="006C69F2" w:rsidRDefault="00C66DC4" w:rsidP="00064513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C66DC4" w:rsidRPr="006C69F2" w14:paraId="4E0C9120" w14:textId="77777777" w:rsidTr="00064513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30F0A" w14:textId="77777777" w:rsidR="00C66DC4" w:rsidRPr="004048CB" w:rsidRDefault="00C66DC4" w:rsidP="00064513">
            <w:pPr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6C69F2">
              <w:rPr>
                <w:rFonts w:eastAsia="Times New Roman" w:cs="Times New Roman"/>
                <w:color w:val="000000"/>
                <w:sz w:val="24"/>
                <w:szCs w:val="24"/>
              </w:rPr>
              <w:t>Необходимость проекта сокращения</w:t>
            </w:r>
            <w:r w:rsidRPr="004048CB">
              <w:rPr>
                <w:rFonts w:eastAsia="Times New Roman" w:cs="Times New Roman"/>
                <w:color w:val="000000"/>
                <w:sz w:val="24"/>
                <w:szCs w:val="24"/>
              </w:rPr>
              <w:br/>
            </w:r>
            <w:r w:rsidRPr="006C69F2">
              <w:rPr>
                <w:rFonts w:eastAsia="Times New Roman" w:cs="Times New Roman"/>
                <w:color w:val="000000"/>
                <w:sz w:val="24"/>
                <w:szCs w:val="24"/>
              </w:rPr>
              <w:t>санитарно-защитной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69F2">
              <w:rPr>
                <w:rFonts w:eastAsia="Times New Roman" w:cs="Times New Roman"/>
                <w:color w:val="000000"/>
                <w:sz w:val="24"/>
                <w:szCs w:val="24"/>
              </w:rPr>
              <w:t>зоны (да, нет)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4B910" w14:textId="77777777" w:rsidR="00C66DC4" w:rsidRPr="006C69F2" w:rsidRDefault="00C66DC4" w:rsidP="00064513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53284B45" w14:textId="77777777" w:rsidR="00C66DC4" w:rsidRPr="006C69F2" w:rsidRDefault="00C66DC4" w:rsidP="00C66DC4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4BDC7D51" w14:textId="77777777" w:rsidR="00C66DC4" w:rsidRDefault="00C66DC4" w:rsidP="00C66DC4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64C071CD" w14:textId="77777777" w:rsidR="00C66DC4" w:rsidRDefault="00C66DC4" w:rsidP="00C66DC4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45DABC75" w14:textId="77777777" w:rsidR="00C66DC4" w:rsidRDefault="00C66DC4" w:rsidP="00C66DC4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737CBF6C" w14:textId="77777777" w:rsidR="00C66DC4" w:rsidRDefault="00C66DC4" w:rsidP="00C66DC4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13C89A28" w14:textId="77777777" w:rsidR="00C66DC4" w:rsidRDefault="00C66DC4" w:rsidP="00C66DC4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11CEB731" w14:textId="77777777" w:rsidR="00C66DC4" w:rsidRDefault="00C66DC4" w:rsidP="00C66DC4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4256914B" w14:textId="77777777" w:rsidR="00C66DC4" w:rsidRPr="006C69F2" w:rsidRDefault="00C66DC4" w:rsidP="00C66DC4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8</w:t>
      </w:r>
      <w:r w:rsidRPr="006C69F2">
        <w:rPr>
          <w:rFonts w:eastAsia="Times New Roman" w:cs="Times New Roman"/>
          <w:b/>
          <w:bCs/>
          <w:color w:val="000000"/>
          <w:sz w:val="24"/>
          <w:szCs w:val="24"/>
        </w:rPr>
        <w:t>. Наличие существующих сооружений:</w:t>
      </w:r>
    </w:p>
    <w:p w14:paraId="0E10B075" w14:textId="77777777" w:rsidR="00C66DC4" w:rsidRPr="004048CB" w:rsidRDefault="00C66DC4" w:rsidP="00C66DC4">
      <w:pPr>
        <w:spacing w:after="0"/>
        <w:rPr>
          <w:rFonts w:eastAsia="Times New Roman" w:cs="Times New Roman"/>
          <w:sz w:val="24"/>
          <w:szCs w:val="24"/>
        </w:rPr>
      </w:pPr>
    </w:p>
    <w:tbl>
      <w:tblPr>
        <w:tblW w:w="97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5670"/>
      </w:tblGrid>
      <w:tr w:rsidR="00C66DC4" w:rsidRPr="006C69F2" w14:paraId="7BBA2AE7" w14:textId="77777777" w:rsidTr="00064513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E338C" w14:textId="77777777" w:rsidR="00C66DC4" w:rsidRPr="004048CB" w:rsidRDefault="00C66DC4" w:rsidP="00064513">
            <w:pPr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6C69F2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>Наличие существующих очистных</w:t>
            </w:r>
            <w:r w:rsidRPr="004048CB">
              <w:rPr>
                <w:rFonts w:eastAsia="Times New Roman" w:cs="Times New Roman"/>
                <w:color w:val="000000"/>
                <w:sz w:val="24"/>
                <w:szCs w:val="24"/>
              </w:rPr>
              <w:br/>
            </w:r>
            <w:r w:rsidRPr="006C69F2">
              <w:rPr>
                <w:rFonts w:eastAsia="Times New Roman" w:cs="Times New Roman"/>
                <w:color w:val="000000"/>
                <w:sz w:val="24"/>
                <w:szCs w:val="24"/>
              </w:rPr>
              <w:t>сооружений (да, нет), отдельного</w:t>
            </w:r>
            <w:r w:rsidRPr="004048CB">
              <w:rPr>
                <w:rFonts w:eastAsia="Times New Roman" w:cs="Times New Roman"/>
                <w:color w:val="000000"/>
                <w:sz w:val="24"/>
                <w:szCs w:val="24"/>
              </w:rPr>
              <w:br/>
            </w:r>
            <w:r w:rsidRPr="006C69F2">
              <w:rPr>
                <w:rFonts w:eastAsia="Times New Roman" w:cs="Times New Roman"/>
                <w:color w:val="000000"/>
                <w:sz w:val="24"/>
                <w:szCs w:val="24"/>
              </w:rPr>
              <w:t>оборудования, их состав, состояние и</w:t>
            </w:r>
            <w:r w:rsidRPr="004048CB">
              <w:rPr>
                <w:rFonts w:eastAsia="Times New Roman" w:cs="Times New Roman"/>
                <w:color w:val="000000"/>
                <w:sz w:val="24"/>
                <w:szCs w:val="24"/>
              </w:rPr>
              <w:br/>
            </w:r>
            <w:r w:rsidRPr="006C69F2">
              <w:rPr>
                <w:rFonts w:eastAsia="Times New Roman" w:cs="Times New Roman"/>
                <w:color w:val="000000"/>
                <w:sz w:val="24"/>
                <w:szCs w:val="24"/>
              </w:rPr>
              <w:t>краткая характеристика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C60CC" w14:textId="77777777" w:rsidR="00C66DC4" w:rsidRPr="006C69F2" w:rsidRDefault="00C66DC4" w:rsidP="00064513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300CD3FC" w14:textId="77777777" w:rsidR="00C66DC4" w:rsidRPr="006C69F2" w:rsidRDefault="00C66DC4" w:rsidP="00C66DC4">
      <w:pPr>
        <w:spacing w:after="0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772D2BF5" w14:textId="77777777" w:rsidR="00C66DC4" w:rsidRPr="006C69F2" w:rsidRDefault="00C66DC4" w:rsidP="00C66DC4">
      <w:pPr>
        <w:rPr>
          <w:rFonts w:eastAsia="Times New Roman" w:cs="Times New Roman"/>
          <w:b/>
          <w:bCs/>
          <w:i/>
          <w:iCs/>
          <w:color w:val="000000"/>
          <w:sz w:val="24"/>
          <w:szCs w:val="24"/>
        </w:rPr>
      </w:pPr>
      <w:r w:rsidRPr="006C69F2">
        <w:rPr>
          <w:rFonts w:eastAsia="Times New Roman" w:cs="Times New Roman"/>
          <w:b/>
          <w:bCs/>
          <w:color w:val="000000"/>
          <w:sz w:val="24"/>
          <w:szCs w:val="24"/>
        </w:rPr>
        <w:t>11. Другие исходные данные (по усмотрению Заказчика):</w:t>
      </w:r>
      <w:r w:rsidRPr="006C69F2">
        <w:rPr>
          <w:rFonts w:eastAsia="Times New Roman" w:cs="Times New Roman"/>
          <w:b/>
          <w:bCs/>
          <w:color w:val="000000"/>
          <w:sz w:val="24"/>
          <w:szCs w:val="24"/>
        </w:rPr>
        <w:br/>
      </w:r>
      <w:r w:rsidRPr="006C69F2">
        <w:rPr>
          <w:rFonts w:eastAsia="Times New Roman" w:cs="Times New Roman"/>
          <w:color w:val="000000"/>
          <w:sz w:val="24"/>
          <w:szCs w:val="24"/>
        </w:rPr>
        <w:t>_____________________________________________________________________________</w:t>
      </w:r>
      <w:r w:rsidRPr="006C69F2">
        <w:rPr>
          <w:rFonts w:eastAsia="Times New Roman" w:cs="Times New Roman"/>
          <w:color w:val="000000"/>
          <w:sz w:val="24"/>
          <w:szCs w:val="24"/>
        </w:rPr>
        <w:br/>
        <w:t>_____________________________________________________________________________</w:t>
      </w:r>
      <w:r w:rsidRPr="006C69F2">
        <w:rPr>
          <w:rFonts w:eastAsia="Times New Roman" w:cs="Times New Roman"/>
          <w:color w:val="000000"/>
          <w:sz w:val="24"/>
          <w:szCs w:val="24"/>
        </w:rPr>
        <w:br/>
        <w:t>_____________________________________________________________________________</w:t>
      </w:r>
      <w:r w:rsidRPr="006C69F2">
        <w:rPr>
          <w:rFonts w:eastAsia="Times New Roman" w:cs="Times New Roman"/>
          <w:color w:val="000000"/>
          <w:sz w:val="24"/>
          <w:szCs w:val="24"/>
        </w:rPr>
        <w:br/>
        <w:t>_____________________________________________________________________________</w:t>
      </w:r>
      <w:r w:rsidRPr="006C69F2">
        <w:rPr>
          <w:rFonts w:eastAsia="Times New Roman" w:cs="Times New Roman"/>
          <w:color w:val="000000"/>
          <w:sz w:val="24"/>
          <w:szCs w:val="24"/>
        </w:rPr>
        <w:br/>
        <w:t>_____________________________________________________________________________</w:t>
      </w:r>
      <w:r w:rsidRPr="006C69F2">
        <w:rPr>
          <w:rFonts w:eastAsia="Times New Roman" w:cs="Times New Roman"/>
          <w:color w:val="000000"/>
          <w:sz w:val="24"/>
          <w:szCs w:val="24"/>
        </w:rPr>
        <w:br/>
        <w:t>_____________________________________________________________________________</w:t>
      </w:r>
      <w:r w:rsidRPr="006C69F2">
        <w:rPr>
          <w:rFonts w:eastAsia="Times New Roman" w:cs="Times New Roman"/>
          <w:color w:val="000000"/>
          <w:sz w:val="24"/>
          <w:szCs w:val="24"/>
        </w:rPr>
        <w:br/>
      </w:r>
    </w:p>
    <w:p w14:paraId="1AFC45CD" w14:textId="77777777" w:rsidR="00C66DC4" w:rsidRPr="006C69F2" w:rsidRDefault="00C66DC4" w:rsidP="00C66DC4">
      <w:pPr>
        <w:rPr>
          <w:rFonts w:eastAsia="Times New Roman" w:cs="Times New Roman"/>
          <w:color w:val="000000"/>
          <w:sz w:val="24"/>
          <w:szCs w:val="24"/>
        </w:rPr>
      </w:pPr>
      <w:r w:rsidRPr="006C69F2">
        <w:rPr>
          <w:rFonts w:eastAsia="Times New Roman" w:cs="Times New Roman"/>
          <w:b/>
          <w:bCs/>
          <w:i/>
          <w:iCs/>
          <w:color w:val="000000"/>
          <w:sz w:val="24"/>
          <w:szCs w:val="24"/>
        </w:rPr>
        <w:t xml:space="preserve">ОТВЕТСТВЕННОЕ ЛИЦО: </w:t>
      </w:r>
      <w:r w:rsidRPr="006C69F2">
        <w:rPr>
          <w:rFonts w:eastAsia="Times New Roman" w:cs="Times New Roman"/>
          <w:color w:val="000000"/>
          <w:sz w:val="24"/>
          <w:szCs w:val="24"/>
        </w:rPr>
        <w:t>____________________________________________________</w:t>
      </w:r>
      <w:r w:rsidRPr="006C69F2">
        <w:rPr>
          <w:rFonts w:eastAsia="Times New Roman" w:cs="Times New Roman"/>
          <w:color w:val="000000"/>
          <w:sz w:val="24"/>
          <w:szCs w:val="24"/>
        </w:rPr>
        <w:br/>
      </w:r>
    </w:p>
    <w:p w14:paraId="5B0E7D3F" w14:textId="77777777" w:rsidR="00C66DC4" w:rsidRPr="006C69F2" w:rsidRDefault="00C66DC4" w:rsidP="00C66DC4">
      <w:pPr>
        <w:rPr>
          <w:rFonts w:eastAsia="Times New Roman" w:cs="Arial"/>
          <w:i/>
          <w:iCs/>
          <w:color w:val="000000"/>
          <w:sz w:val="24"/>
          <w:szCs w:val="24"/>
        </w:rPr>
      </w:pPr>
      <w:r w:rsidRPr="006C69F2">
        <w:rPr>
          <w:rFonts w:eastAsia="Times New Roman" w:cs="Times New Roman"/>
          <w:color w:val="000000"/>
          <w:sz w:val="24"/>
          <w:szCs w:val="24"/>
        </w:rPr>
        <w:t xml:space="preserve">«_____» ___________20____ г. </w:t>
      </w:r>
      <w:r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6C69F2">
        <w:rPr>
          <w:rFonts w:eastAsia="Times New Roman" w:cs="Times New Roman"/>
          <w:color w:val="000000"/>
          <w:sz w:val="24"/>
          <w:szCs w:val="24"/>
        </w:rPr>
        <w:t>Подпись:</w:t>
      </w:r>
      <w:r w:rsidRPr="006C69F2">
        <w:rPr>
          <w:rFonts w:eastAsia="Times New Roman" w:cs="Times New Roman"/>
          <w:color w:val="000000"/>
          <w:sz w:val="24"/>
          <w:szCs w:val="24"/>
        </w:rPr>
        <w:br/>
      </w:r>
    </w:p>
    <w:p w14:paraId="37DAB63B" w14:textId="77777777" w:rsidR="00C66DC4" w:rsidRDefault="00C66DC4" w:rsidP="00C66DC4">
      <w:pPr>
        <w:jc w:val="right"/>
        <w:rPr>
          <w:rFonts w:eastAsia="Times New Roman" w:cs="Arial"/>
          <w:i/>
          <w:iCs/>
          <w:color w:val="000000"/>
          <w:sz w:val="24"/>
          <w:szCs w:val="24"/>
        </w:rPr>
      </w:pPr>
    </w:p>
    <w:p w14:paraId="5C8DC528" w14:textId="77777777" w:rsidR="00C66DC4" w:rsidRDefault="00C66DC4" w:rsidP="00C66DC4">
      <w:pPr>
        <w:jc w:val="right"/>
        <w:rPr>
          <w:rFonts w:eastAsia="Times New Roman" w:cs="Arial"/>
          <w:i/>
          <w:iCs/>
          <w:color w:val="000000"/>
          <w:sz w:val="24"/>
          <w:szCs w:val="24"/>
        </w:rPr>
      </w:pPr>
    </w:p>
    <w:p w14:paraId="45D1738F" w14:textId="77777777" w:rsidR="00C66DC4" w:rsidRDefault="00C66DC4" w:rsidP="00C66DC4">
      <w:pPr>
        <w:jc w:val="right"/>
        <w:rPr>
          <w:rFonts w:eastAsia="Times New Roman" w:cs="Arial"/>
          <w:i/>
          <w:iCs/>
          <w:color w:val="000000"/>
          <w:sz w:val="24"/>
          <w:szCs w:val="24"/>
        </w:rPr>
      </w:pPr>
      <w:r w:rsidRPr="006C69F2">
        <w:rPr>
          <w:rFonts w:eastAsia="Times New Roman" w:cs="Arial"/>
          <w:i/>
          <w:iCs/>
          <w:color w:val="000000"/>
          <w:sz w:val="24"/>
          <w:szCs w:val="24"/>
        </w:rPr>
        <w:t>Благодарим за проявленный интерес к нашей компании.</w:t>
      </w:r>
      <w:r w:rsidRPr="006C69F2">
        <w:rPr>
          <w:rFonts w:eastAsia="Times New Roman" w:cs="Arial"/>
          <w:i/>
          <w:iCs/>
          <w:color w:val="000000"/>
          <w:sz w:val="24"/>
          <w:szCs w:val="24"/>
        </w:rPr>
        <w:br/>
        <w:t>Надеемся на взаимовыгодное сотрудничество!</w:t>
      </w:r>
    </w:p>
    <w:p w14:paraId="11D1EB4F" w14:textId="77777777" w:rsidR="00C66DC4" w:rsidRPr="0018658A" w:rsidRDefault="00C66DC4" w:rsidP="00965D17"/>
    <w:sectPr w:rsidR="00C66DC4" w:rsidRPr="0018658A" w:rsidSect="00EE4284">
      <w:footerReference w:type="default" r:id="rId8"/>
      <w:pgSz w:w="11907" w:h="16839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C51117" w14:textId="77777777" w:rsidR="007B00B7" w:rsidRDefault="007B00B7">
      <w:pPr>
        <w:spacing w:after="0"/>
      </w:pPr>
      <w:r>
        <w:separator/>
      </w:r>
    </w:p>
  </w:endnote>
  <w:endnote w:type="continuationSeparator" w:id="0">
    <w:p w14:paraId="53D51B48" w14:textId="77777777" w:rsidR="007B00B7" w:rsidRDefault="007B00B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BDC639" w14:textId="670A1B1A" w:rsidR="00050C8B" w:rsidRDefault="000D5AB1">
    <w:pPr>
      <w:pStyle w:val="a9"/>
    </w:pPr>
    <w:r>
      <w:rPr>
        <w:lang w:bidi="ru-RU"/>
      </w:rPr>
      <w:t xml:space="preserve">Стр. </w:t>
    </w:r>
    <w:r>
      <w:rPr>
        <w:lang w:bidi="ru-RU"/>
      </w:rPr>
      <w:fldChar w:fldCharType="begin"/>
    </w:r>
    <w:r>
      <w:rPr>
        <w:lang w:bidi="ru-RU"/>
      </w:rPr>
      <w:instrText xml:space="preserve"> PAGE   \* MERGEFORMAT </w:instrText>
    </w:r>
    <w:r>
      <w:rPr>
        <w:lang w:bidi="ru-RU"/>
      </w:rPr>
      <w:fldChar w:fldCharType="separate"/>
    </w:r>
    <w:r w:rsidR="00EE4284">
      <w:rPr>
        <w:noProof/>
        <w:lang w:bidi="ru-RU"/>
      </w:rPr>
      <w:t>3</w:t>
    </w:r>
    <w:r>
      <w:rPr>
        <w:noProof/>
        <w:lang w:bidi="ru-RU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1751ED" w14:textId="77777777" w:rsidR="007B00B7" w:rsidRDefault="007B00B7">
      <w:pPr>
        <w:spacing w:after="0"/>
      </w:pPr>
      <w:r>
        <w:separator/>
      </w:r>
    </w:p>
  </w:footnote>
  <w:footnote w:type="continuationSeparator" w:id="0">
    <w:p w14:paraId="6C625345" w14:textId="77777777" w:rsidR="007B00B7" w:rsidRDefault="007B00B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A021A2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058F67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0B68DE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084E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B84D1A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92258F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CCADBA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3FC7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83221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842FF88"/>
    <w:lvl w:ilvl="0">
      <w:start w:val="1"/>
      <w:numFmt w:val="bullet"/>
      <w:lvlText w:val="·"/>
      <w:lvlJc w:val="left"/>
      <w:pPr>
        <w:tabs>
          <w:tab w:val="num" w:pos="144"/>
        </w:tabs>
        <w:ind w:left="144" w:hanging="144"/>
      </w:pPr>
      <w:rPr>
        <w:rFonts w:ascii="Cambria" w:hAnsi="Cambria" w:hint="default"/>
      </w:rPr>
    </w:lvl>
  </w:abstractNum>
  <w:abstractNum w:abstractNumId="10" w15:restartNumberingAfterBreak="0">
    <w:nsid w:val="03435DE5"/>
    <w:multiLevelType w:val="multilevel"/>
    <w:tmpl w:val="0409002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34A56C4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6C52B42"/>
    <w:multiLevelType w:val="multilevel"/>
    <w:tmpl w:val="38101482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7C3B492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9"/>
  </w:num>
  <w:num w:numId="3">
    <w:abstractNumId w:val="8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1"/>
  </w:num>
  <w:num w:numId="14">
    <w:abstractNumId w:val="13"/>
  </w:num>
  <w:num w:numId="15">
    <w:abstractNumId w:val="12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58A"/>
    <w:rsid w:val="000D5AB1"/>
    <w:rsid w:val="0018658A"/>
    <w:rsid w:val="002045EB"/>
    <w:rsid w:val="00224BE7"/>
    <w:rsid w:val="00293B83"/>
    <w:rsid w:val="00302A2C"/>
    <w:rsid w:val="00381669"/>
    <w:rsid w:val="0052105A"/>
    <w:rsid w:val="00673C35"/>
    <w:rsid w:val="006A3CE7"/>
    <w:rsid w:val="006E0E1E"/>
    <w:rsid w:val="0076387D"/>
    <w:rsid w:val="007B00B7"/>
    <w:rsid w:val="0088623F"/>
    <w:rsid w:val="008F15C5"/>
    <w:rsid w:val="00956B40"/>
    <w:rsid w:val="00965D17"/>
    <w:rsid w:val="00A27383"/>
    <w:rsid w:val="00A67761"/>
    <w:rsid w:val="00A736B0"/>
    <w:rsid w:val="00B65586"/>
    <w:rsid w:val="00C66DC4"/>
    <w:rsid w:val="00C83E3C"/>
    <w:rsid w:val="00D02A74"/>
    <w:rsid w:val="00D905F1"/>
    <w:rsid w:val="00DF56DD"/>
    <w:rsid w:val="00EE4284"/>
    <w:rsid w:val="00F8113E"/>
    <w:rsid w:val="00FD6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0ED29"/>
  <w15:chartTrackingRefBased/>
  <w15:docId w15:val="{55CABFEB-3632-40ED-B01F-BC17BDA28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04040" w:themeColor="text1" w:themeTint="BF"/>
        <w:sz w:val="22"/>
        <w:szCs w:val="22"/>
        <w:lang w:val="ru-RU" w:eastAsia="en-US" w:bidi="ar-SA"/>
      </w:rPr>
    </w:rPrDefault>
    <w:pPrDefault>
      <w:pPr>
        <w:spacing w:after="2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iPriority="1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7383"/>
  </w:style>
  <w:style w:type="paragraph" w:styleId="1">
    <w:name w:val="heading 1"/>
    <w:basedOn w:val="a"/>
    <w:link w:val="10"/>
    <w:uiPriority w:val="9"/>
    <w:qFormat/>
    <w:rsid w:val="0076387D"/>
    <w:pPr>
      <w:keepNext/>
      <w:keepLines/>
      <w:spacing w:before="400" w:after="100"/>
      <w:contextualSpacing/>
      <w:outlineLvl w:val="0"/>
    </w:pPr>
    <w:rPr>
      <w:rFonts w:asciiTheme="majorHAnsi" w:eastAsiaTheme="majorEastAsia" w:hAnsiTheme="majorHAnsi" w:cstheme="majorBidi"/>
      <w:b/>
      <w:color w:val="2A7B88" w:themeColor="accent1" w:themeShade="BF"/>
      <w:sz w:val="24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38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A7B88" w:themeColor="accent1" w:themeShade="BF"/>
      <w:sz w:val="26"/>
      <w:szCs w:val="2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638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6387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"/>
    <w:qFormat/>
    <w:rsid w:val="00673C35"/>
    <w:pPr>
      <w:pBdr>
        <w:bottom w:val="single" w:sz="12" w:space="4" w:color="39A5B7" w:themeColor="accent1"/>
      </w:pBdr>
      <w:spacing w:after="120"/>
      <w:contextualSpacing/>
    </w:pPr>
    <w:rPr>
      <w:rFonts w:asciiTheme="majorHAnsi" w:eastAsiaTheme="majorEastAsia" w:hAnsiTheme="majorHAnsi" w:cstheme="majorBidi"/>
      <w:color w:val="2A7B88" w:themeColor="accent1" w:themeShade="BF"/>
      <w:kern w:val="28"/>
      <w:sz w:val="56"/>
    </w:rPr>
  </w:style>
  <w:style w:type="character" w:customStyle="1" w:styleId="a4">
    <w:name w:val="Заголовок Знак"/>
    <w:basedOn w:val="a0"/>
    <w:link w:val="a3"/>
    <w:uiPriority w:val="1"/>
    <w:rsid w:val="00673C35"/>
    <w:rPr>
      <w:rFonts w:asciiTheme="majorHAnsi" w:eastAsiaTheme="majorEastAsia" w:hAnsiTheme="majorHAnsi" w:cstheme="majorBidi"/>
      <w:color w:val="2A7B88" w:themeColor="accent1" w:themeShade="BF"/>
      <w:kern w:val="28"/>
      <w:sz w:val="56"/>
    </w:rPr>
  </w:style>
  <w:style w:type="paragraph" w:styleId="a5">
    <w:name w:val="Date"/>
    <w:basedOn w:val="a"/>
    <w:next w:val="a6"/>
    <w:link w:val="a7"/>
    <w:uiPriority w:val="2"/>
    <w:unhideWhenUsed/>
    <w:qFormat/>
    <w:rsid w:val="00673C35"/>
    <w:pPr>
      <w:spacing w:before="720"/>
      <w:contextualSpacing/>
    </w:pPr>
    <w:rPr>
      <w:b/>
      <w:bCs/>
      <w:color w:val="0D0D0D" w:themeColor="text1" w:themeTint="F2"/>
    </w:rPr>
  </w:style>
  <w:style w:type="character" w:customStyle="1" w:styleId="a7">
    <w:name w:val="Дата Знак"/>
    <w:basedOn w:val="a0"/>
    <w:link w:val="a5"/>
    <w:uiPriority w:val="2"/>
    <w:rsid w:val="00673C35"/>
    <w:rPr>
      <w:b/>
      <w:bCs/>
      <w:color w:val="0D0D0D" w:themeColor="text1" w:themeTint="F2"/>
    </w:rPr>
  </w:style>
  <w:style w:type="paragraph" w:customStyle="1" w:styleId="a6">
    <w:name w:val="Адрес"/>
    <w:basedOn w:val="a"/>
    <w:next w:val="a8"/>
    <w:uiPriority w:val="3"/>
    <w:qFormat/>
    <w:rsid w:val="00965D17"/>
    <w:pPr>
      <w:spacing w:line="336" w:lineRule="auto"/>
      <w:contextualSpacing/>
    </w:pPr>
  </w:style>
  <w:style w:type="paragraph" w:styleId="a9">
    <w:name w:val="footer"/>
    <w:basedOn w:val="a"/>
    <w:link w:val="aa"/>
    <w:uiPriority w:val="99"/>
    <w:unhideWhenUsed/>
    <w:rsid w:val="000D5AB1"/>
    <w:pPr>
      <w:spacing w:after="0"/>
      <w:jc w:val="right"/>
    </w:pPr>
    <w:rPr>
      <w:rFonts w:eastAsiaTheme="minorEastAsia"/>
      <w:color w:val="2A7B88" w:themeColor="accent1" w:themeShade="BF"/>
    </w:rPr>
  </w:style>
  <w:style w:type="character" w:customStyle="1" w:styleId="aa">
    <w:name w:val="Нижний колонтитул Знак"/>
    <w:basedOn w:val="a0"/>
    <w:link w:val="a9"/>
    <w:uiPriority w:val="99"/>
    <w:rsid w:val="000D5AB1"/>
    <w:rPr>
      <w:rFonts w:eastAsiaTheme="minorEastAsia"/>
      <w:color w:val="2A7B88" w:themeColor="accent1" w:themeShade="BF"/>
    </w:rPr>
  </w:style>
  <w:style w:type="paragraph" w:styleId="a8">
    <w:name w:val="Salutation"/>
    <w:basedOn w:val="a"/>
    <w:next w:val="a"/>
    <w:link w:val="ab"/>
    <w:uiPriority w:val="4"/>
    <w:unhideWhenUsed/>
    <w:qFormat/>
    <w:rsid w:val="00965D17"/>
    <w:pPr>
      <w:spacing w:before="800" w:after="180"/>
    </w:pPr>
    <w:rPr>
      <w:b/>
      <w:bCs/>
      <w:color w:val="0D0D0D" w:themeColor="text1" w:themeTint="F2"/>
    </w:rPr>
  </w:style>
  <w:style w:type="character" w:customStyle="1" w:styleId="ab">
    <w:name w:val="Приветствие Знак"/>
    <w:basedOn w:val="a0"/>
    <w:link w:val="a8"/>
    <w:uiPriority w:val="4"/>
    <w:rsid w:val="00965D17"/>
    <w:rPr>
      <w:b/>
      <w:bCs/>
      <w:color w:val="0D0D0D" w:themeColor="text1" w:themeTint="F2"/>
      <w:sz w:val="18"/>
      <w:szCs w:val="18"/>
    </w:rPr>
  </w:style>
  <w:style w:type="paragraph" w:styleId="ac">
    <w:name w:val="Closing"/>
    <w:basedOn w:val="a"/>
    <w:next w:val="ad"/>
    <w:link w:val="ae"/>
    <w:uiPriority w:val="5"/>
    <w:unhideWhenUsed/>
    <w:qFormat/>
    <w:rsid w:val="00965D17"/>
    <w:pPr>
      <w:spacing w:before="720" w:after="0"/>
    </w:pPr>
    <w:rPr>
      <w:b/>
      <w:bCs/>
      <w:color w:val="0D0D0D" w:themeColor="text1" w:themeTint="F2"/>
    </w:rPr>
  </w:style>
  <w:style w:type="character" w:customStyle="1" w:styleId="ae">
    <w:name w:val="Прощание Знак"/>
    <w:basedOn w:val="a0"/>
    <w:link w:val="ac"/>
    <w:uiPriority w:val="5"/>
    <w:rsid w:val="00965D17"/>
    <w:rPr>
      <w:b/>
      <w:bCs/>
      <w:color w:val="0D0D0D" w:themeColor="text1" w:themeTint="F2"/>
      <w:sz w:val="18"/>
      <w:szCs w:val="18"/>
    </w:rPr>
  </w:style>
  <w:style w:type="paragraph" w:styleId="ad">
    <w:name w:val="Signature"/>
    <w:basedOn w:val="a"/>
    <w:next w:val="a"/>
    <w:link w:val="af"/>
    <w:uiPriority w:val="6"/>
    <w:unhideWhenUsed/>
    <w:qFormat/>
    <w:rsid w:val="00965D17"/>
    <w:pPr>
      <w:spacing w:before="1080"/>
      <w:contextualSpacing/>
    </w:pPr>
    <w:rPr>
      <w:b/>
      <w:bCs/>
      <w:color w:val="0D0D0D" w:themeColor="text1" w:themeTint="F2"/>
    </w:rPr>
  </w:style>
  <w:style w:type="character" w:customStyle="1" w:styleId="af">
    <w:name w:val="Подпись Знак"/>
    <w:basedOn w:val="a0"/>
    <w:link w:val="ad"/>
    <w:uiPriority w:val="6"/>
    <w:rsid w:val="00965D17"/>
    <w:rPr>
      <w:b/>
      <w:bCs/>
      <w:color w:val="0D0D0D" w:themeColor="text1" w:themeTint="F2"/>
      <w:sz w:val="18"/>
      <w:szCs w:val="18"/>
    </w:rPr>
  </w:style>
  <w:style w:type="paragraph" w:styleId="af0">
    <w:name w:val="header"/>
    <w:basedOn w:val="a"/>
    <w:link w:val="af1"/>
    <w:uiPriority w:val="99"/>
    <w:unhideWhenUsed/>
    <w:rsid w:val="000D5AB1"/>
    <w:pPr>
      <w:spacing w:after="0"/>
    </w:pPr>
    <w:rPr>
      <w:rFonts w:eastAsiaTheme="minorEastAsia"/>
    </w:rPr>
  </w:style>
  <w:style w:type="character" w:customStyle="1" w:styleId="af1">
    <w:name w:val="Верхний колонтитул Знак"/>
    <w:basedOn w:val="a0"/>
    <w:link w:val="af0"/>
    <w:uiPriority w:val="99"/>
    <w:rsid w:val="000D5AB1"/>
    <w:rPr>
      <w:rFonts w:eastAsiaTheme="minorEastAsia"/>
    </w:rPr>
  </w:style>
  <w:style w:type="character" w:customStyle="1" w:styleId="10">
    <w:name w:val="Заголовок 1 Знак"/>
    <w:basedOn w:val="a0"/>
    <w:link w:val="1"/>
    <w:uiPriority w:val="9"/>
    <w:rsid w:val="00965D17"/>
    <w:rPr>
      <w:rFonts w:asciiTheme="majorHAnsi" w:eastAsiaTheme="majorEastAsia" w:hAnsiTheme="majorHAnsi" w:cstheme="majorBidi"/>
      <w:b/>
      <w:color w:val="2A7B88" w:themeColor="accent1" w:themeShade="BF"/>
      <w:sz w:val="24"/>
      <w:szCs w:val="32"/>
    </w:rPr>
  </w:style>
  <w:style w:type="paragraph" w:styleId="af2">
    <w:name w:val="Subtitle"/>
    <w:basedOn w:val="a"/>
    <w:link w:val="af3"/>
    <w:uiPriority w:val="11"/>
    <w:semiHidden/>
    <w:unhideWhenUsed/>
    <w:qFormat/>
    <w:rsid w:val="000D5AB1"/>
    <w:pPr>
      <w:numPr>
        <w:ilvl w:val="1"/>
      </w:numPr>
      <w:spacing w:after="160"/>
      <w:contextualSpacing/>
    </w:pPr>
    <w:rPr>
      <w:rFonts w:eastAsiaTheme="minorEastAsia"/>
      <w:color w:val="5A5A5A" w:themeColor="text1" w:themeTint="A5"/>
    </w:rPr>
  </w:style>
  <w:style w:type="character" w:styleId="af4">
    <w:name w:val="Placeholder Text"/>
    <w:basedOn w:val="a0"/>
    <w:uiPriority w:val="99"/>
    <w:semiHidden/>
    <w:rsid w:val="00DF56DD"/>
    <w:rPr>
      <w:color w:val="3A3836" w:themeColor="background2" w:themeShade="40"/>
    </w:rPr>
  </w:style>
  <w:style w:type="character" w:customStyle="1" w:styleId="af3">
    <w:name w:val="Подзаголовок Знак"/>
    <w:basedOn w:val="a0"/>
    <w:link w:val="af2"/>
    <w:uiPriority w:val="11"/>
    <w:semiHidden/>
    <w:rsid w:val="000D5AB1"/>
    <w:rPr>
      <w:rFonts w:eastAsiaTheme="minorEastAsia"/>
      <w:color w:val="5A5A5A" w:themeColor="text1" w:themeTint="A5"/>
      <w:sz w:val="22"/>
      <w:szCs w:val="22"/>
    </w:rPr>
  </w:style>
  <w:style w:type="paragraph" w:styleId="af5">
    <w:name w:val="Intense Quote"/>
    <w:basedOn w:val="a"/>
    <w:next w:val="a"/>
    <w:link w:val="af6"/>
    <w:uiPriority w:val="30"/>
    <w:semiHidden/>
    <w:unhideWhenUsed/>
    <w:qFormat/>
    <w:rsid w:val="00DF56DD"/>
    <w:pPr>
      <w:pBdr>
        <w:top w:val="single" w:sz="4" w:space="10" w:color="39A5B7" w:themeColor="accent1"/>
        <w:bottom w:val="single" w:sz="4" w:space="10" w:color="39A5B7" w:themeColor="accent1"/>
      </w:pBdr>
      <w:spacing w:before="360" w:after="360"/>
      <w:ind w:left="864" w:right="864"/>
      <w:jc w:val="center"/>
    </w:pPr>
    <w:rPr>
      <w:i/>
      <w:iCs/>
      <w:color w:val="2A7B88" w:themeColor="accent1" w:themeShade="BF"/>
    </w:rPr>
  </w:style>
  <w:style w:type="character" w:customStyle="1" w:styleId="af6">
    <w:name w:val="Выделенная цитата Знак"/>
    <w:basedOn w:val="a0"/>
    <w:link w:val="af5"/>
    <w:uiPriority w:val="30"/>
    <w:semiHidden/>
    <w:rsid w:val="00DF56DD"/>
    <w:rPr>
      <w:i/>
      <w:iCs/>
      <w:color w:val="2A7B88" w:themeColor="accent1" w:themeShade="BF"/>
    </w:rPr>
  </w:style>
  <w:style w:type="character" w:styleId="af7">
    <w:name w:val="Intense Emphasis"/>
    <w:basedOn w:val="a0"/>
    <w:uiPriority w:val="21"/>
    <w:semiHidden/>
    <w:unhideWhenUsed/>
    <w:qFormat/>
    <w:rsid w:val="00DF56DD"/>
    <w:rPr>
      <w:i/>
      <w:iCs/>
      <w:color w:val="2A7B88" w:themeColor="accent1" w:themeShade="BF"/>
    </w:rPr>
  </w:style>
  <w:style w:type="character" w:styleId="af8">
    <w:name w:val="Intense Reference"/>
    <w:basedOn w:val="a0"/>
    <w:uiPriority w:val="32"/>
    <w:semiHidden/>
    <w:unhideWhenUsed/>
    <w:qFormat/>
    <w:rsid w:val="00DF56DD"/>
    <w:rPr>
      <w:b/>
      <w:bCs/>
      <w:smallCaps/>
      <w:color w:val="2A7B88" w:themeColor="accent1" w:themeShade="BF"/>
      <w:spacing w:val="5"/>
    </w:rPr>
  </w:style>
  <w:style w:type="paragraph" w:styleId="af9">
    <w:name w:val="Block Text"/>
    <w:basedOn w:val="a"/>
    <w:uiPriority w:val="99"/>
    <w:semiHidden/>
    <w:unhideWhenUsed/>
    <w:rsid w:val="00DF56DD"/>
    <w:pPr>
      <w:pBdr>
        <w:top w:val="single" w:sz="2" w:space="10" w:color="39A5B7" w:themeColor="accent1"/>
        <w:left w:val="single" w:sz="2" w:space="10" w:color="39A5B7" w:themeColor="accent1"/>
        <w:bottom w:val="single" w:sz="2" w:space="10" w:color="39A5B7" w:themeColor="accent1"/>
        <w:right w:val="single" w:sz="2" w:space="10" w:color="39A5B7" w:themeColor="accent1"/>
      </w:pBdr>
      <w:ind w:left="1152" w:right="1152"/>
    </w:pPr>
    <w:rPr>
      <w:rFonts w:eastAsiaTheme="minorEastAsia"/>
      <w:i/>
      <w:iCs/>
      <w:color w:val="2A7B88" w:themeColor="accent1" w:themeShade="BF"/>
    </w:rPr>
  </w:style>
  <w:style w:type="character" w:styleId="afa">
    <w:name w:val="Hyperlink"/>
    <w:basedOn w:val="a0"/>
    <w:uiPriority w:val="99"/>
    <w:unhideWhenUsed/>
    <w:rsid w:val="00DF56DD"/>
    <w:rPr>
      <w:color w:val="2A7B88" w:themeColor="accent1" w:themeShade="BF"/>
      <w:u w:val="single"/>
    </w:rPr>
  </w:style>
  <w:style w:type="paragraph" w:styleId="3">
    <w:name w:val="Body Text Indent 3"/>
    <w:basedOn w:val="a"/>
    <w:link w:val="30"/>
    <w:uiPriority w:val="99"/>
    <w:semiHidden/>
    <w:unhideWhenUsed/>
    <w:rsid w:val="00DF56DD"/>
    <w:pPr>
      <w:spacing w:after="120"/>
      <w:ind w:left="360"/>
    </w:pPr>
    <w:rPr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DF56DD"/>
    <w:rPr>
      <w:szCs w:val="16"/>
    </w:rPr>
  </w:style>
  <w:style w:type="paragraph" w:styleId="31">
    <w:name w:val="Body Text 3"/>
    <w:basedOn w:val="a"/>
    <w:link w:val="32"/>
    <w:uiPriority w:val="99"/>
    <w:semiHidden/>
    <w:unhideWhenUsed/>
    <w:rsid w:val="00DF56DD"/>
    <w:pPr>
      <w:spacing w:after="120"/>
    </w:pPr>
    <w:rPr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DF56DD"/>
    <w:rPr>
      <w:szCs w:val="16"/>
    </w:rPr>
  </w:style>
  <w:style w:type="character" w:styleId="afb">
    <w:name w:val="annotation reference"/>
    <w:basedOn w:val="a0"/>
    <w:uiPriority w:val="99"/>
    <w:semiHidden/>
    <w:unhideWhenUsed/>
    <w:rsid w:val="00A736B0"/>
    <w:rPr>
      <w:sz w:val="22"/>
      <w:szCs w:val="16"/>
    </w:rPr>
  </w:style>
  <w:style w:type="paragraph" w:styleId="afc">
    <w:name w:val="Document Map"/>
    <w:basedOn w:val="a"/>
    <w:link w:val="afd"/>
    <w:uiPriority w:val="99"/>
    <w:semiHidden/>
    <w:unhideWhenUsed/>
    <w:rsid w:val="00DF56DD"/>
    <w:pPr>
      <w:spacing w:after="0"/>
    </w:pPr>
    <w:rPr>
      <w:rFonts w:ascii="Segoe UI" w:hAnsi="Segoe UI" w:cs="Segoe UI"/>
      <w:szCs w:val="16"/>
    </w:rPr>
  </w:style>
  <w:style w:type="character" w:customStyle="1" w:styleId="afd">
    <w:name w:val="Схема документа Знак"/>
    <w:basedOn w:val="a0"/>
    <w:link w:val="afc"/>
    <w:uiPriority w:val="99"/>
    <w:semiHidden/>
    <w:rsid w:val="00DF56DD"/>
    <w:rPr>
      <w:rFonts w:ascii="Segoe UI" w:hAnsi="Segoe UI" w:cs="Segoe UI"/>
      <w:szCs w:val="16"/>
    </w:rPr>
  </w:style>
  <w:style w:type="character" w:styleId="afe">
    <w:name w:val="FollowedHyperlink"/>
    <w:basedOn w:val="a0"/>
    <w:uiPriority w:val="99"/>
    <w:semiHidden/>
    <w:unhideWhenUsed/>
    <w:rsid w:val="00DF56DD"/>
    <w:rPr>
      <w:color w:val="7B4968" w:themeColor="accent5" w:themeShade="B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DF56DD"/>
    <w:rPr>
      <w:rFonts w:asciiTheme="majorHAnsi" w:eastAsiaTheme="majorEastAsia" w:hAnsiTheme="majorHAnsi" w:cstheme="majorBidi"/>
      <w:color w:val="2A7B88" w:themeColor="accent1" w:themeShade="BF"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semiHidden/>
    <w:rsid w:val="00A736B0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A736B0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aff">
    <w:name w:val="caption"/>
    <w:basedOn w:val="a"/>
    <w:next w:val="a"/>
    <w:uiPriority w:val="35"/>
    <w:semiHidden/>
    <w:unhideWhenUsed/>
    <w:qFormat/>
    <w:rsid w:val="00A736B0"/>
    <w:pPr>
      <w:spacing w:after="200"/>
    </w:pPr>
    <w:rPr>
      <w:i/>
      <w:iCs/>
      <w:color w:val="4D4D4D" w:themeColor="text2"/>
      <w:szCs w:val="18"/>
    </w:rPr>
  </w:style>
  <w:style w:type="paragraph" w:styleId="aff0">
    <w:name w:val="Balloon Text"/>
    <w:basedOn w:val="a"/>
    <w:link w:val="aff1"/>
    <w:uiPriority w:val="99"/>
    <w:semiHidden/>
    <w:unhideWhenUsed/>
    <w:rsid w:val="00A736B0"/>
    <w:pPr>
      <w:spacing w:after="0"/>
    </w:pPr>
    <w:rPr>
      <w:rFonts w:ascii="Segoe UI" w:hAnsi="Segoe UI" w:cs="Segoe UI"/>
      <w:szCs w:val="18"/>
    </w:rPr>
  </w:style>
  <w:style w:type="character" w:customStyle="1" w:styleId="aff1">
    <w:name w:val="Текст выноски Знак"/>
    <w:basedOn w:val="a0"/>
    <w:link w:val="aff0"/>
    <w:uiPriority w:val="99"/>
    <w:semiHidden/>
    <w:rsid w:val="00A736B0"/>
    <w:rPr>
      <w:rFonts w:ascii="Segoe UI" w:hAnsi="Segoe UI" w:cs="Segoe UI"/>
      <w:szCs w:val="18"/>
    </w:rPr>
  </w:style>
  <w:style w:type="paragraph" w:styleId="aff2">
    <w:name w:val="annotation text"/>
    <w:basedOn w:val="a"/>
    <w:link w:val="aff3"/>
    <w:uiPriority w:val="99"/>
    <w:semiHidden/>
    <w:unhideWhenUsed/>
    <w:rsid w:val="00A736B0"/>
    <w:rPr>
      <w:szCs w:val="20"/>
    </w:rPr>
  </w:style>
  <w:style w:type="character" w:customStyle="1" w:styleId="aff3">
    <w:name w:val="Текст примечания Знак"/>
    <w:basedOn w:val="a0"/>
    <w:link w:val="aff2"/>
    <w:uiPriority w:val="99"/>
    <w:semiHidden/>
    <w:rsid w:val="00A736B0"/>
    <w:rPr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A736B0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A736B0"/>
    <w:rPr>
      <w:b/>
      <w:bCs/>
      <w:szCs w:val="20"/>
    </w:rPr>
  </w:style>
  <w:style w:type="paragraph" w:styleId="aff6">
    <w:name w:val="endnote text"/>
    <w:basedOn w:val="a"/>
    <w:link w:val="aff7"/>
    <w:uiPriority w:val="99"/>
    <w:semiHidden/>
    <w:unhideWhenUsed/>
    <w:rsid w:val="00A736B0"/>
    <w:pPr>
      <w:spacing w:after="0"/>
    </w:pPr>
    <w:rPr>
      <w:szCs w:val="20"/>
    </w:rPr>
  </w:style>
  <w:style w:type="character" w:customStyle="1" w:styleId="aff7">
    <w:name w:val="Текст концевой сноски Знак"/>
    <w:basedOn w:val="a0"/>
    <w:link w:val="aff6"/>
    <w:uiPriority w:val="99"/>
    <w:semiHidden/>
    <w:rsid w:val="00A736B0"/>
    <w:rPr>
      <w:szCs w:val="20"/>
    </w:rPr>
  </w:style>
  <w:style w:type="paragraph" w:styleId="21">
    <w:name w:val="envelope return"/>
    <w:basedOn w:val="a"/>
    <w:uiPriority w:val="99"/>
    <w:semiHidden/>
    <w:unhideWhenUsed/>
    <w:rsid w:val="00A736B0"/>
    <w:pPr>
      <w:spacing w:after="0"/>
    </w:pPr>
    <w:rPr>
      <w:rFonts w:asciiTheme="majorHAnsi" w:eastAsiaTheme="majorEastAsia" w:hAnsiTheme="majorHAnsi" w:cstheme="majorBidi"/>
      <w:szCs w:val="20"/>
    </w:rPr>
  </w:style>
  <w:style w:type="paragraph" w:styleId="aff8">
    <w:name w:val="footnote text"/>
    <w:basedOn w:val="a"/>
    <w:link w:val="aff9"/>
    <w:uiPriority w:val="99"/>
    <w:semiHidden/>
    <w:unhideWhenUsed/>
    <w:rsid w:val="00A736B0"/>
    <w:pPr>
      <w:spacing w:after="0"/>
    </w:pPr>
    <w:rPr>
      <w:szCs w:val="20"/>
    </w:rPr>
  </w:style>
  <w:style w:type="character" w:customStyle="1" w:styleId="aff9">
    <w:name w:val="Текст сноски Знак"/>
    <w:basedOn w:val="a0"/>
    <w:link w:val="aff8"/>
    <w:uiPriority w:val="99"/>
    <w:semiHidden/>
    <w:rsid w:val="00A736B0"/>
    <w:rPr>
      <w:szCs w:val="20"/>
    </w:rPr>
  </w:style>
  <w:style w:type="character" w:styleId="HTML">
    <w:name w:val="HTML Code"/>
    <w:basedOn w:val="a0"/>
    <w:uiPriority w:val="99"/>
    <w:semiHidden/>
    <w:unhideWhenUsed/>
    <w:rsid w:val="00A736B0"/>
    <w:rPr>
      <w:rFonts w:ascii="Consolas" w:hAnsi="Consolas"/>
      <w:sz w:val="22"/>
      <w:szCs w:val="20"/>
    </w:rPr>
  </w:style>
  <w:style w:type="character" w:styleId="HTML0">
    <w:name w:val="HTML Keyboard"/>
    <w:basedOn w:val="a0"/>
    <w:uiPriority w:val="99"/>
    <w:semiHidden/>
    <w:unhideWhenUsed/>
    <w:rsid w:val="00A736B0"/>
    <w:rPr>
      <w:rFonts w:ascii="Consolas" w:hAnsi="Consolas"/>
      <w:sz w:val="22"/>
      <w:szCs w:val="20"/>
    </w:rPr>
  </w:style>
  <w:style w:type="paragraph" w:styleId="HTML1">
    <w:name w:val="HTML Preformatted"/>
    <w:basedOn w:val="a"/>
    <w:link w:val="HTML2"/>
    <w:uiPriority w:val="99"/>
    <w:semiHidden/>
    <w:unhideWhenUsed/>
    <w:rsid w:val="00A736B0"/>
    <w:pPr>
      <w:spacing w:after="0"/>
    </w:pPr>
    <w:rPr>
      <w:rFonts w:ascii="Consolas" w:hAnsi="Consolas"/>
      <w:szCs w:val="20"/>
    </w:rPr>
  </w:style>
  <w:style w:type="character" w:customStyle="1" w:styleId="HTML2">
    <w:name w:val="Стандартный HTML Знак"/>
    <w:basedOn w:val="a0"/>
    <w:link w:val="HTML1"/>
    <w:uiPriority w:val="99"/>
    <w:semiHidden/>
    <w:rsid w:val="00A736B0"/>
    <w:rPr>
      <w:rFonts w:ascii="Consolas" w:hAnsi="Consolas"/>
      <w:szCs w:val="20"/>
    </w:rPr>
  </w:style>
  <w:style w:type="character" w:styleId="HTML3">
    <w:name w:val="HTML Typewriter"/>
    <w:basedOn w:val="a0"/>
    <w:uiPriority w:val="99"/>
    <w:semiHidden/>
    <w:unhideWhenUsed/>
    <w:rsid w:val="00A736B0"/>
    <w:rPr>
      <w:rFonts w:ascii="Consolas" w:hAnsi="Consolas"/>
      <w:sz w:val="22"/>
      <w:szCs w:val="20"/>
    </w:rPr>
  </w:style>
  <w:style w:type="paragraph" w:styleId="affa">
    <w:name w:val="macro"/>
    <w:link w:val="affb"/>
    <w:uiPriority w:val="99"/>
    <w:semiHidden/>
    <w:unhideWhenUsed/>
    <w:rsid w:val="00A736B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b">
    <w:name w:val="Текст макроса Знак"/>
    <w:basedOn w:val="a0"/>
    <w:link w:val="affa"/>
    <w:uiPriority w:val="99"/>
    <w:semiHidden/>
    <w:rsid w:val="00A736B0"/>
    <w:rPr>
      <w:rFonts w:ascii="Consolas" w:hAnsi="Consolas"/>
      <w:szCs w:val="20"/>
    </w:rPr>
  </w:style>
  <w:style w:type="paragraph" w:styleId="affc">
    <w:name w:val="Plain Text"/>
    <w:basedOn w:val="a"/>
    <w:link w:val="affd"/>
    <w:uiPriority w:val="99"/>
    <w:semiHidden/>
    <w:unhideWhenUsed/>
    <w:rsid w:val="00A736B0"/>
    <w:pPr>
      <w:spacing w:after="0"/>
    </w:pPr>
    <w:rPr>
      <w:rFonts w:ascii="Consolas" w:hAnsi="Consolas"/>
      <w:szCs w:val="21"/>
    </w:rPr>
  </w:style>
  <w:style w:type="character" w:customStyle="1" w:styleId="affd">
    <w:name w:val="Текст Знак"/>
    <w:basedOn w:val="a0"/>
    <w:link w:val="affc"/>
    <w:uiPriority w:val="99"/>
    <w:semiHidden/>
    <w:rsid w:val="00A736B0"/>
    <w:rPr>
      <w:rFonts w:ascii="Consolas" w:hAnsi="Consolas"/>
      <w:szCs w:val="21"/>
    </w:rPr>
  </w:style>
  <w:style w:type="character" w:customStyle="1" w:styleId="UnresolvedMention">
    <w:name w:val="Unresolved Mention"/>
    <w:basedOn w:val="a0"/>
    <w:uiPriority w:val="99"/>
    <w:semiHidden/>
    <w:unhideWhenUsed/>
    <w:rsid w:val="001865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4;&#1086;&#1084;\AppData\Roaming\Microsoft\Templates\&#1057;&#1086;&#1087;&#1088;&#1086;&#1074;&#1086;&#1076;&#1080;&#1090;&#1077;&#1083;&#1100;&#1085;&#1086;&#1077;%20&#1087;&#1080;&#1089;&#1100;&#1084;&#1086;%20(&#1089;&#1080;&#1085;&#1077;&#1075;&#1086;%20&#1094;&#1074;&#1077;&#1090;&#1072;).dotx" TargetMode="External"/></Relationships>
</file>

<file path=word/theme/theme1.xml><?xml version="1.0" encoding="utf-8"?>
<a:theme xmlns:a="http://schemas.openxmlformats.org/drawingml/2006/main" name="Theme1">
  <a:themeElements>
    <a:clrScheme name="Resume">
      <a:dk1>
        <a:sysClr val="windowText" lastClr="000000"/>
      </a:dk1>
      <a:lt1>
        <a:sysClr val="window" lastClr="FFFFFF"/>
      </a:lt1>
      <a:dk2>
        <a:srgbClr val="4D4D4D"/>
      </a:dk2>
      <a:lt2>
        <a:srgbClr val="E4E3E2"/>
      </a:lt2>
      <a:accent1>
        <a:srgbClr val="39A5B7"/>
      </a:accent1>
      <a:accent2>
        <a:srgbClr val="8DBB70"/>
      </a:accent2>
      <a:accent3>
        <a:srgbClr val="F0BB44"/>
      </a:accent3>
      <a:accent4>
        <a:srgbClr val="F24F4F"/>
      </a:accent4>
      <a:accent5>
        <a:srgbClr val="A3648B"/>
      </a:accent5>
      <a:accent6>
        <a:srgbClr val="F8943F"/>
      </a:accent6>
      <a:hlink>
        <a:srgbClr val="39A5B7"/>
      </a:hlink>
      <a:folHlink>
        <a:srgbClr val="A3648B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Сопроводительное письмо (синего цвета)</Template>
  <TotalTime>3</TotalTime>
  <Pages>3</Pages>
  <Words>384</Words>
  <Characters>2189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User</cp:lastModifiedBy>
  <cp:revision>5</cp:revision>
  <dcterms:created xsi:type="dcterms:W3CDTF">2023-03-03T09:56:00Z</dcterms:created>
  <dcterms:modified xsi:type="dcterms:W3CDTF">2023-12-19T11:44:00Z</dcterms:modified>
</cp:coreProperties>
</file>